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67"/>
        <w:gridCol w:w="3309"/>
        <w:gridCol w:w="3529"/>
        <w:gridCol w:w="276"/>
        <w:gridCol w:w="3419"/>
      </w:tblGrid>
      <w:tr w:rsidR="00C35F11" w:rsidRPr="00616EA8" w14:paraId="57EB3F25" w14:textId="77777777" w:rsidTr="003848B4">
        <w:trPr>
          <w:trHeight w:val="1766"/>
        </w:trPr>
        <w:tc>
          <w:tcPr>
            <w:tcW w:w="123" w:type="pct"/>
          </w:tcPr>
          <w:p w14:paraId="4BF51788" w14:textId="77777777" w:rsidR="000E5065" w:rsidRPr="00616EA8" w:rsidRDefault="000E5065" w:rsidP="00C03D04"/>
        </w:tc>
        <w:tc>
          <w:tcPr>
            <w:tcW w:w="3166" w:type="pct"/>
            <w:gridSpan w:val="2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8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</w:tcPr>
          <w:p w14:paraId="35033A95" w14:textId="238DD8C9" w:rsidR="000E5065" w:rsidRPr="00B004AA" w:rsidRDefault="004027B8" w:rsidP="00B004AA">
            <w:pPr>
              <w:pStyle w:val="Date"/>
            </w:pPr>
            <w:r>
              <w:t>April 2020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5"/>
          </w:tcPr>
          <w:p w14:paraId="0CDFC95E" w14:textId="2DDCD0AB" w:rsidR="00ED0498" w:rsidRPr="00844B11" w:rsidRDefault="000B5ACB" w:rsidP="007238A9">
            <w:pPr>
              <w:pStyle w:val="Heading1"/>
            </w:pPr>
            <w:r>
              <w:t>A new look</w:t>
            </w:r>
            <w:r w:rsidR="0030365B">
              <w:t xml:space="preserve">, </w:t>
            </w:r>
            <w:r w:rsidR="00917404">
              <w:t xml:space="preserve">and </w:t>
            </w:r>
            <w:r w:rsidR="0033625C">
              <w:t>management retreat!</w:t>
            </w:r>
          </w:p>
        </w:tc>
      </w:tr>
      <w:tr w:rsidR="00C35F11" w:rsidRPr="00616EA8" w14:paraId="20B46499" w14:textId="77777777" w:rsidTr="003848B4">
        <w:trPr>
          <w:trHeight w:val="10548"/>
        </w:trPr>
        <w:tc>
          <w:tcPr>
            <w:tcW w:w="1655" w:type="pct"/>
            <w:gridSpan w:val="2"/>
            <w:tcMar>
              <w:right w:w="216" w:type="dxa"/>
            </w:tcMar>
          </w:tcPr>
          <w:p w14:paraId="2577790B" w14:textId="318EBB75" w:rsidR="000E5065" w:rsidRDefault="00BD5B81" w:rsidP="001D64DF">
            <w:pPr>
              <w:jc w:val="both"/>
            </w:pPr>
            <w:r>
              <w:t xml:space="preserve">You are probably </w:t>
            </w:r>
            <w:r w:rsidR="00D85D76">
              <w:t xml:space="preserve">at awe with </w:t>
            </w:r>
            <w:r w:rsidR="005706EF">
              <w:t>the</w:t>
            </w:r>
            <w:r w:rsidR="00D85D76">
              <w:t xml:space="preserve"> new format</w:t>
            </w:r>
            <w:r w:rsidR="00BF17CC">
              <w:t xml:space="preserve">, or perhaps a bit lost. Let me </w:t>
            </w:r>
            <w:r w:rsidR="00FC7CB1">
              <w:t xml:space="preserve">assure you that </w:t>
            </w:r>
            <w:r w:rsidR="00B67F1E">
              <w:t>this is not</w:t>
            </w:r>
            <w:bookmarkStart w:id="0" w:name="_GoBack"/>
            <w:bookmarkEnd w:id="0"/>
            <w:r w:rsidR="00B67F1E">
              <w:t xml:space="preserve"> another piece of junk mail for your </w:t>
            </w:r>
            <w:r w:rsidR="00724236">
              <w:t>recycling bin, rather, it’s our new look</w:t>
            </w:r>
            <w:r w:rsidR="005E4519">
              <w:t xml:space="preserve"> for the monthly “The Feeder” newsletter from Riverside Feeds! </w:t>
            </w:r>
            <w:r w:rsidR="00487428">
              <w:t>To</w:t>
            </w:r>
            <w:r w:rsidR="009148EA">
              <w:t xml:space="preserve"> provide you with the most pertinent information</w:t>
            </w:r>
            <w:r w:rsidR="00B56DC8">
              <w:t xml:space="preserve"> in an efficient manner, we have decided to revamp this newsletter and improve the format to</w:t>
            </w:r>
            <w:r w:rsidR="00135337">
              <w:t xml:space="preserve">wards a more friendly way. </w:t>
            </w:r>
            <w:r w:rsidR="002E0E6E">
              <w:t xml:space="preserve">Take your time to read through </w:t>
            </w:r>
            <w:r w:rsidR="000A2FD9">
              <w:t>this and</w:t>
            </w:r>
            <w:r w:rsidR="00487428">
              <w:t xml:space="preserve"> enjoy the new layout. If you have any suggestions, please feel free to let us know!</w:t>
            </w:r>
          </w:p>
          <w:p w14:paraId="7E52262B" w14:textId="58D6ED79" w:rsidR="007956E2" w:rsidRPr="00616EA8" w:rsidRDefault="009D5715" w:rsidP="001D64DF">
            <w:pPr>
              <w:jc w:val="both"/>
            </w:pPr>
            <w:r w:rsidRPr="00C35F11">
              <w:rPr>
                <w:rFonts w:ascii="Calibri" w:hAnsi="Calibri"/>
                <w:noProof/>
                <w:color w:val="212121"/>
              </w:rPr>
              <w:drawing>
                <wp:anchor distT="0" distB="0" distL="114300" distR="114300" simplePos="0" relativeHeight="251663360" behindDoc="0" locked="0" layoutInCell="1" allowOverlap="1" wp14:anchorId="32AF223F" wp14:editId="2B85BA22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858520</wp:posOffset>
                  </wp:positionV>
                  <wp:extent cx="3695700" cy="3124835"/>
                  <wp:effectExtent l="0" t="0" r="0" b="0"/>
                  <wp:wrapNone/>
                  <wp:docPr id="4" name="8be0b3bf-8cb6-43e9-80a4-45276d1711fc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e0b3bf-8cb6-43e9-80a4-45276d1711fc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96"/>
                          <a:stretch/>
                        </pic:blipFill>
                        <pic:spPr bwMode="auto">
                          <a:xfrm>
                            <a:off x="0" y="0"/>
                            <a:ext cx="369570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6896">
              <w:t>Check out the “New Products”</w:t>
            </w:r>
            <w:r w:rsidR="00680B14">
              <w:t>, “Future Events”,</w:t>
            </w:r>
            <w:r w:rsidR="00FC6896">
              <w:t xml:space="preserve"> </w:t>
            </w:r>
            <w:r w:rsidR="00E5665F">
              <w:t xml:space="preserve">and “Organic Grain Prices” columns! </w:t>
            </w:r>
          </w:p>
        </w:tc>
        <w:tc>
          <w:tcPr>
            <w:tcW w:w="1634" w:type="pct"/>
            <w:tcMar>
              <w:right w:w="216" w:type="dxa"/>
            </w:tcMar>
          </w:tcPr>
          <w:p w14:paraId="0325CCAE" w14:textId="77777777" w:rsidR="000E5065" w:rsidRPr="00616EA8" w:rsidRDefault="000A2FD9" w:rsidP="001D64DF">
            <w:pPr>
              <w:jc w:val="both"/>
            </w:pPr>
            <w:r>
              <w:t>This past month, our “Core Team”</w:t>
            </w:r>
            <w:r w:rsidR="006938D5">
              <w:t xml:space="preserve"> </w:t>
            </w:r>
            <w:r w:rsidR="000B25DF">
              <w:t>came together on Saturday, March 21</w:t>
            </w:r>
            <w:r w:rsidR="000B25DF" w:rsidRPr="000B25DF">
              <w:rPr>
                <w:vertAlign w:val="superscript"/>
              </w:rPr>
              <w:t>st</w:t>
            </w:r>
            <w:r w:rsidR="000B25DF">
              <w:t xml:space="preserve">, </w:t>
            </w:r>
            <w:r w:rsidR="00F93B7D">
              <w:t xml:space="preserve">for our first ever Management Retreat. </w:t>
            </w:r>
            <w:r w:rsidR="002306BA">
              <w:t xml:space="preserve">The “Core Team” consists of mid to upper </w:t>
            </w:r>
            <w:r w:rsidR="00F654EA">
              <w:t>management of Riverside Feeds</w:t>
            </w:r>
            <w:r w:rsidR="003E6CAE">
              <w:t xml:space="preserve"> employees. We spent the full day discussing how to effectively </w:t>
            </w:r>
            <w:r w:rsidR="007B0F19">
              <w:t xml:space="preserve">motivate and </w:t>
            </w:r>
            <w:r w:rsidR="005661DF">
              <w:t xml:space="preserve">drive a team of employees, </w:t>
            </w:r>
            <w:r w:rsidR="00450D51">
              <w:t xml:space="preserve">understanding different behavioral styles, and </w:t>
            </w:r>
            <w:r w:rsidR="005D328E">
              <w:t>discussing and understanding our top two partner</w:t>
            </w:r>
            <w:r w:rsidR="00554921">
              <w:t xml:space="preserve">ing vendors/customers who we work with every day. Everyone who attended felt that this was a valuable </w:t>
            </w:r>
            <w:r w:rsidR="00753A4B">
              <w:t>and productive day. Pictured below is our “Core Team” discussing</w:t>
            </w:r>
            <w:r w:rsidR="007956E2">
              <w:t xml:space="preserve"> management topics while practicing social distancing during the challenging times of Covid-19. </w:t>
            </w:r>
          </w:p>
        </w:tc>
        <w:tc>
          <w:tcPr>
            <w:tcW w:w="128" w:type="pct"/>
            <w:shd w:val="clear" w:color="auto" w:fill="D1ECF9" w:themeFill="background2" w:themeFillTint="33"/>
          </w:tcPr>
          <w:p w14:paraId="5509C616" w14:textId="77777777" w:rsidR="000E5065" w:rsidRDefault="000E5065" w:rsidP="004027B8">
            <w:pPr>
              <w:pStyle w:val="Heading1Alt"/>
            </w:pPr>
          </w:p>
        </w:tc>
        <w:tc>
          <w:tcPr>
            <w:tcW w:w="1582" w:type="pct"/>
            <w:vMerge w:val="restart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5C29D2BA" w14:textId="189238E1" w:rsidR="000E5065" w:rsidRPr="008230E3" w:rsidRDefault="00CA3D61" w:rsidP="008851F3">
            <w:pPr>
              <w:pStyle w:val="Heading1Alt"/>
              <w:ind w:left="-135" w:right="60"/>
              <w:rPr>
                <w:sz w:val="40"/>
                <w:szCs w:val="40"/>
                <w:u w:val="single"/>
              </w:rPr>
            </w:pPr>
            <w:r w:rsidRPr="008230E3">
              <w:rPr>
                <w:sz w:val="40"/>
                <w:szCs w:val="40"/>
                <w:u w:val="single"/>
              </w:rPr>
              <w:t>New products!</w:t>
            </w:r>
          </w:p>
          <w:p w14:paraId="4B860728" w14:textId="26745DF9" w:rsidR="000E5065" w:rsidRDefault="008059F9" w:rsidP="008851F3">
            <w:pPr>
              <w:pStyle w:val="StoryHighlight"/>
              <w:ind w:left="-135" w:right="60"/>
            </w:pPr>
            <w:r>
              <w:t>Dr. Sarah’s Hand Sanitizer:</w:t>
            </w:r>
          </w:p>
          <w:p w14:paraId="5945EEB9" w14:textId="2F5699C5" w:rsidR="006406E1" w:rsidRPr="00295EE1" w:rsidRDefault="00925E1F" w:rsidP="008851F3">
            <w:pPr>
              <w:pStyle w:val="StoryHighlight"/>
              <w:ind w:left="-135" w:right="60"/>
              <w:jc w:val="both"/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With COVID-19 in mind</w:t>
            </w:r>
            <w:r w:rsidR="00D17646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, this newly released product has been FLYING off the shelf! This </w:t>
            </w:r>
            <w:r w:rsidR="00E37A9B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liquid spray sanitizer is made from organic alcohol and essential oils</w:t>
            </w:r>
            <w:r w:rsidR="008762B4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. Not only does it have a great smell, but it will keep your hands moist at the same time! Comes in 4 sizes: </w:t>
            </w:r>
            <w:proofErr w:type="gramStart"/>
            <w:r w:rsidR="00BD1D23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8 ounce</w:t>
            </w:r>
            <w:proofErr w:type="gramEnd"/>
            <w:r w:rsidR="008762B4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, 16</w:t>
            </w:r>
            <w:r w:rsidR="00BD1D23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 </w:t>
            </w:r>
            <w:r w:rsidR="008762B4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ounce, 32 ounce, or 1 gallon</w:t>
            </w:r>
            <w:r w:rsidR="009416FA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. </w:t>
            </w:r>
          </w:p>
          <w:p w14:paraId="18037DD6" w14:textId="497A5B0B" w:rsidR="007A7F5C" w:rsidRDefault="007A7F5C" w:rsidP="008851F3">
            <w:pPr>
              <w:pStyle w:val="StoryHighlight"/>
              <w:ind w:left="-135" w:right="60"/>
            </w:pPr>
            <w:r>
              <w:t>Dr. Paul’s Wound Powder:</w:t>
            </w:r>
          </w:p>
          <w:p w14:paraId="7603A323" w14:textId="74ED867D" w:rsidR="00EE278D" w:rsidRPr="00EE278D" w:rsidRDefault="00EE278D" w:rsidP="008851F3">
            <w:pPr>
              <w:pStyle w:val="StoryHighlight"/>
              <w:ind w:left="-135" w:right="60"/>
              <w:jc w:val="both"/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Use this wound powder to help DRY </w:t>
            </w:r>
            <w:r w:rsidR="008B2405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wet wounds</w:t>
            </w:r>
            <w:r w:rsidR="00BF6E55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 </w:t>
            </w:r>
            <w:r w:rsidR="00B621C5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when necessary. This powder has an absorbent </w:t>
            </w:r>
            <w:r w:rsidR="00564E34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product in </w:t>
            </w:r>
            <w:r w:rsidR="006E60BD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>it and</w:t>
            </w:r>
            <w:r w:rsidR="00564E34">
              <w:rPr>
                <w:rFonts w:asciiTheme="minorHAnsi" w:hAnsiTheme="minorHAnsi"/>
                <w:b w:val="0"/>
                <w:bCs/>
                <w:i w:val="0"/>
                <w:iCs/>
                <w:color w:val="auto"/>
                <w:sz w:val="22"/>
                <w:szCs w:val="22"/>
              </w:rPr>
              <w:t xml:space="preserve"> would work great when dehorning calves!</w:t>
            </w:r>
          </w:p>
          <w:p w14:paraId="7C9AD838" w14:textId="2B5C3B9E" w:rsidR="007A7F5C" w:rsidRPr="00616EA8" w:rsidRDefault="007A7F5C" w:rsidP="008851F3">
            <w:pPr>
              <w:pStyle w:val="StoryHighlight"/>
              <w:ind w:left="-135" w:right="60"/>
            </w:pPr>
            <w:r>
              <w:t xml:space="preserve">Redmond’s TM 10 Salt </w:t>
            </w:r>
            <w:r w:rsidR="00A818D9">
              <w:t>with</w:t>
            </w:r>
            <w:r>
              <w:t xml:space="preserve"> Garlic:</w:t>
            </w:r>
          </w:p>
          <w:p w14:paraId="6DB054DC" w14:textId="560A6D5D" w:rsidR="000E5065" w:rsidRPr="00616EA8" w:rsidRDefault="009416FA" w:rsidP="008851F3">
            <w:pPr>
              <w:ind w:left="-135" w:right="60"/>
              <w:jc w:val="both"/>
            </w:pPr>
            <w:r>
              <w:t xml:space="preserve">Check out the enclosed flier </w:t>
            </w:r>
            <w:r w:rsidR="00E65944">
              <w:t xml:space="preserve">about this new product! We now carry this in bags and a few blocks. </w:t>
            </w:r>
            <w:r w:rsidR="00081716">
              <w:t xml:space="preserve">If you would like an alternative and organic way to </w:t>
            </w:r>
            <w:r w:rsidR="00236ED4">
              <w:t xml:space="preserve">decrease the fly population on your cattle this summer, you need to start feeding this </w:t>
            </w:r>
            <w:r w:rsidR="00E62CD5">
              <w:t xml:space="preserve">in April. </w:t>
            </w:r>
          </w:p>
        </w:tc>
      </w:tr>
      <w:tr w:rsidR="00C35F11" w:rsidRPr="00616EA8" w14:paraId="2BB8B273" w14:textId="77777777" w:rsidTr="003848B4">
        <w:trPr>
          <w:trHeight w:val="80"/>
        </w:trPr>
        <w:tc>
          <w:tcPr>
            <w:tcW w:w="3289" w:type="pct"/>
            <w:gridSpan w:val="3"/>
          </w:tcPr>
          <w:p w14:paraId="438411FB" w14:textId="3B8391C4" w:rsidR="000E5065" w:rsidRPr="00616EA8" w:rsidRDefault="000E5065" w:rsidP="008C24B3">
            <w:pPr>
              <w:pStyle w:val="NoSpacing"/>
              <w:rPr>
                <w:color w:val="57585B"/>
                <w:sz w:val="20"/>
                <w:szCs w:val="20"/>
              </w:rPr>
            </w:pPr>
          </w:p>
        </w:tc>
        <w:tc>
          <w:tcPr>
            <w:tcW w:w="128" w:type="pct"/>
            <w:shd w:val="clear" w:color="auto" w:fill="D1ECF9" w:themeFill="background2" w:themeFillTint="33"/>
          </w:tcPr>
          <w:p w14:paraId="0F92D3D1" w14:textId="77777777" w:rsidR="000E5065" w:rsidRPr="00616EA8" w:rsidRDefault="000E5065" w:rsidP="00C03D04"/>
        </w:tc>
        <w:tc>
          <w:tcPr>
            <w:tcW w:w="1582" w:type="pct"/>
            <w:vMerge/>
            <w:shd w:val="clear" w:color="auto" w:fill="D1ECF9" w:themeFill="background2" w:themeFillTint="33"/>
          </w:tcPr>
          <w:p w14:paraId="3CB2A034" w14:textId="73012FC7" w:rsidR="000E5065" w:rsidRPr="00616EA8" w:rsidRDefault="000E5065" w:rsidP="00C03D04"/>
        </w:tc>
      </w:tr>
    </w:tbl>
    <w:p w14:paraId="67A2AB29" w14:textId="715BD698" w:rsidR="00BD13D2" w:rsidRPr="008C24B3" w:rsidRDefault="00BD13D2" w:rsidP="008C24B3">
      <w:pPr>
        <w:spacing w:after="0"/>
        <w:rPr>
          <w:sz w:val="16"/>
        </w:r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2"/>
      </w:tblPr>
      <w:tblGrid>
        <w:gridCol w:w="3759"/>
        <w:gridCol w:w="3717"/>
        <w:gridCol w:w="3324"/>
      </w:tblGrid>
      <w:tr w:rsidR="00D636D7" w:rsidRPr="00D636D7" w14:paraId="4FDFB9C7" w14:textId="77777777" w:rsidTr="00C56A63">
        <w:trPr>
          <w:trHeight w:val="819"/>
          <w:jc w:val="center"/>
        </w:trPr>
        <w:tc>
          <w:tcPr>
            <w:tcW w:w="10800" w:type="dxa"/>
            <w:gridSpan w:val="3"/>
          </w:tcPr>
          <w:p w14:paraId="668D2560" w14:textId="5EFE9F24" w:rsidR="00D636D7" w:rsidRPr="00D636D7" w:rsidRDefault="00D636D7" w:rsidP="00C03D04"/>
        </w:tc>
      </w:tr>
      <w:tr w:rsidR="00D636D7" w:rsidRPr="00D636D7" w14:paraId="3885A4F4" w14:textId="77777777" w:rsidTr="00C56A63">
        <w:trPr>
          <w:trHeight w:val="759"/>
          <w:jc w:val="center"/>
        </w:trPr>
        <w:tc>
          <w:tcPr>
            <w:tcW w:w="10800" w:type="dxa"/>
            <w:gridSpan w:val="3"/>
          </w:tcPr>
          <w:p w14:paraId="54E6E254" w14:textId="6042A119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16F5B4" wp14:editId="13852E69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ED15B2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2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ED15B2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ED15B2" w:rsidP="009620A9">
                            <w:pPr>
                              <w:spacing w:after="0"/>
                              <w:jc w:val="center"/>
                            </w:pPr>
                            <w:hyperlink r:id="rId14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ED15B2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C56A63" w:rsidRPr="00D636D7" w14:paraId="24B43F5D" w14:textId="77777777" w:rsidTr="00C56A63">
        <w:trPr>
          <w:trHeight w:val="759"/>
          <w:jc w:val="center"/>
        </w:trPr>
        <w:tc>
          <w:tcPr>
            <w:tcW w:w="7476" w:type="dxa"/>
            <w:gridSpan w:val="2"/>
          </w:tcPr>
          <w:p w14:paraId="7A1608D1" w14:textId="5DCF8C51" w:rsidR="00C56A63" w:rsidRPr="00D636D7" w:rsidRDefault="00C56A63" w:rsidP="00C03D04">
            <w:pPr>
              <w:pStyle w:val="StoryHighlight"/>
            </w:pPr>
            <w:r>
              <w:t>This new section will be dedicated towards product that we have a healthy supply of, or equipment available for sale. This is a limited list, as we will always continue to carry everything listed on the Price List.</w:t>
            </w:r>
            <w:r w:rsidR="00006C6A">
              <w:t xml:space="preserve"> All items/products are FOB Riceville, IA.</w:t>
            </w:r>
          </w:p>
        </w:tc>
        <w:tc>
          <w:tcPr>
            <w:tcW w:w="3324" w:type="dxa"/>
            <w:vMerge w:val="restart"/>
          </w:tcPr>
          <w:p w14:paraId="3A5D3482" w14:textId="02ED2F77" w:rsidR="00C56A63" w:rsidRPr="00D636D7" w:rsidRDefault="00EE6F21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5F0908" wp14:editId="6067BD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9C7C20" id="Rectangle: Rounded Corners 219" o:spid="_x0000_s1026" style="position:absolute;margin-left:-3.8pt;margin-top:-5.85pt;width:162.35pt;height:9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" filled="f" strokecolor="black [3213]"/>
                  </w:pict>
                </mc:Fallback>
              </mc:AlternateContent>
            </w:r>
            <w:r w:rsidR="00DB7991"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7420014" wp14:editId="209ECCAD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1522095</wp:posOffset>
                      </wp:positionV>
                      <wp:extent cx="1676400" cy="30194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33A1F27A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</w:p>
                                <w:p w14:paraId="66E010CE" w14:textId="1922B3D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$7.50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7D367B11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33763D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  <w:proofErr w:type="gramStart"/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25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20.50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6F91CC53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8.00 / Bu</w:t>
                                  </w:r>
                                </w:p>
                                <w:p w14:paraId="5B7A8A98" w14:textId="4C759B9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$8.00 / Bu</w:t>
                                  </w:r>
                                </w:p>
                                <w:p w14:paraId="4B33DCC5" w14:textId="7FA6A0AF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$5.50 / Bu</w:t>
                                  </w:r>
                                </w:p>
                                <w:p w14:paraId="26B006FA" w14:textId="27998C1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$850 / 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2pt;margin-top:119.85pt;width:132pt;height:23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33A1F27A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</w:p>
                          <w:p w14:paraId="66E010CE" w14:textId="1922B3D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$7.50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7D367B11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33763D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8.</w:t>
                            </w:r>
                            <w:proofErr w:type="gramStart"/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25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20.50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6F91CC53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8.00 / Bu</w:t>
                            </w:r>
                          </w:p>
                          <w:p w14:paraId="5B7A8A98" w14:textId="4C759B9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$8.00 / Bu</w:t>
                            </w:r>
                          </w:p>
                          <w:p w14:paraId="4B33DCC5" w14:textId="7FA6A0AF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$5.50 / Bu</w:t>
                            </w:r>
                          </w:p>
                          <w:p w14:paraId="26B006FA" w14:textId="27998C1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$850 / 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C2CED9" id="Freeform 21" o:spid="_x0000_s1026" alt="Quote circle accent" style="position:absolute;margin-left:-3.9pt;margin-top:100.35pt;width:162.7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" fillcolor="#bfbfbf [2412]" stroked="f"/>
                  </w:pict>
                </mc:Fallback>
              </mc:AlternateContent>
            </w:r>
          </w:p>
        </w:tc>
      </w:tr>
      <w:tr w:rsidR="00C56A63" w:rsidRPr="00D636D7" w14:paraId="446E77E1" w14:textId="77777777" w:rsidTr="00F2624F">
        <w:trPr>
          <w:trHeight w:val="6390"/>
          <w:jc w:val="center"/>
        </w:trPr>
        <w:tc>
          <w:tcPr>
            <w:tcW w:w="3759" w:type="dxa"/>
            <w:tcMar>
              <w:right w:w="216" w:type="dxa"/>
            </w:tcMar>
          </w:tcPr>
          <w:p w14:paraId="1B2191F2" w14:textId="77777777" w:rsidR="00C56A63" w:rsidRDefault="00D027C7" w:rsidP="008508BF">
            <w:pPr>
              <w:jc w:val="both"/>
            </w:pPr>
            <w:proofErr w:type="spellStart"/>
            <w:r>
              <w:t>Smidley</w:t>
            </w:r>
            <w:proofErr w:type="spellEnd"/>
            <w:r>
              <w:t xml:space="preserve"> Livestock Equipment:</w:t>
            </w:r>
            <w:r w:rsidR="008258BD">
              <w:t xml:space="preserve"> single, double, and triple hog drinking bars available in used, </w:t>
            </w:r>
            <w:r w:rsidR="00476763">
              <w:t xml:space="preserve">refurbished condition. </w:t>
            </w:r>
          </w:p>
          <w:p w14:paraId="2649511E" w14:textId="77777777" w:rsidR="00476763" w:rsidRDefault="00476763" w:rsidP="008508BF">
            <w:pPr>
              <w:jc w:val="both"/>
            </w:pPr>
            <w:r>
              <w:t xml:space="preserve">Clipper Cleaner 67D: </w:t>
            </w:r>
            <w:r w:rsidR="00A166D6">
              <w:t>5 hp, 3 phase motor, 36 different screens, upgraded to ball trays. Ready to run! Call for more information</w:t>
            </w:r>
            <w:r w:rsidR="003D63A3">
              <w:t xml:space="preserve">! </w:t>
            </w:r>
          </w:p>
          <w:p w14:paraId="526BCAA8" w14:textId="5D0CE242" w:rsidR="00EC07C9" w:rsidRDefault="00EC07C9" w:rsidP="008508BF">
            <w:pPr>
              <w:jc w:val="both"/>
            </w:pPr>
            <w:r>
              <w:t xml:space="preserve">1990 International </w:t>
            </w:r>
            <w:r w:rsidR="00D60D5E">
              <w:t xml:space="preserve">9200 </w:t>
            </w:r>
            <w:r w:rsidR="00484C55">
              <w:t xml:space="preserve">Feed Truck with 5 </w:t>
            </w:r>
            <w:r w:rsidR="009C1711">
              <w:t>compartments</w:t>
            </w:r>
            <w:r w:rsidR="00484C55">
              <w:t xml:space="preserve">, </w:t>
            </w:r>
            <w:proofErr w:type="gramStart"/>
            <w:r w:rsidR="00484C55">
              <w:t>15 ton</w:t>
            </w:r>
            <w:proofErr w:type="gramEnd"/>
            <w:r w:rsidR="00484C55">
              <w:t xml:space="preserve"> CEI Pacer feed body. </w:t>
            </w:r>
          </w:p>
          <w:p w14:paraId="4D40A709" w14:textId="522C6BEC" w:rsidR="00E5307E" w:rsidRPr="00D636D7" w:rsidRDefault="00000A6D" w:rsidP="008508BF">
            <w:pPr>
              <w:jc w:val="both"/>
            </w:pPr>
            <w:r>
              <w:t xml:space="preserve">50 hp Jacobson </w:t>
            </w:r>
            <w:r w:rsidR="004F7120">
              <w:t>Hammermill</w:t>
            </w:r>
            <w:r w:rsidR="009317BE">
              <w:t xml:space="preserve"> with screens</w:t>
            </w:r>
            <w:r w:rsidR="000043B8">
              <w:t xml:space="preserve"> and dust cyclone. Call!</w:t>
            </w:r>
          </w:p>
        </w:tc>
        <w:tc>
          <w:tcPr>
            <w:tcW w:w="3717" w:type="dxa"/>
            <w:tcMar>
              <w:right w:w="216" w:type="dxa"/>
            </w:tcMar>
          </w:tcPr>
          <w:p w14:paraId="4B31B2AE" w14:textId="39312DAB" w:rsidR="006D6A64" w:rsidRDefault="00EC63DA" w:rsidP="008508BF">
            <w:pPr>
              <w:jc w:val="both"/>
            </w:pPr>
            <w:r>
              <w:t xml:space="preserve">Organic Steamed Rolled Oats – either </w:t>
            </w:r>
            <w:proofErr w:type="gramStart"/>
            <w:r>
              <w:t>50 pound</w:t>
            </w:r>
            <w:proofErr w:type="gramEnd"/>
            <w:r>
              <w:t xml:space="preserve"> sacks</w:t>
            </w:r>
            <w:r w:rsidR="0073052C">
              <w:t>, or 1600 pound totes</w:t>
            </w:r>
            <w:r w:rsidR="006D6A64">
              <w:t>, $900 / ton.</w:t>
            </w:r>
          </w:p>
          <w:p w14:paraId="58C86688" w14:textId="77777777" w:rsidR="006A3D93" w:rsidRDefault="001F7ED7" w:rsidP="008508BF">
            <w:pPr>
              <w:jc w:val="both"/>
            </w:pPr>
            <w:r>
              <w:t xml:space="preserve">Non-GMO Soy Pro 40 meal – </w:t>
            </w:r>
            <w:proofErr w:type="gramStart"/>
            <w:r>
              <w:t>2,000 pound</w:t>
            </w:r>
            <w:proofErr w:type="gramEnd"/>
            <w:r>
              <w:t xml:space="preserve"> totes or bulk, $375 / ton. </w:t>
            </w:r>
          </w:p>
          <w:p w14:paraId="725F8B12" w14:textId="77777777" w:rsidR="00C56A63" w:rsidRDefault="006A3D93" w:rsidP="008508BF">
            <w:pPr>
              <w:jc w:val="both"/>
            </w:pPr>
            <w:r>
              <w:t xml:space="preserve">Non-GMO </w:t>
            </w:r>
            <w:proofErr w:type="spellStart"/>
            <w:r>
              <w:t>Rumapro</w:t>
            </w:r>
            <w:proofErr w:type="spellEnd"/>
            <w:r>
              <w:t xml:space="preserve"> (soy hull pellets) </w:t>
            </w:r>
            <w:r w:rsidR="00501032">
              <w:t>– totes or bulk, $175 / ton.</w:t>
            </w:r>
            <w:r w:rsidR="006D6A64">
              <w:t xml:space="preserve"> </w:t>
            </w:r>
          </w:p>
          <w:p w14:paraId="5C4B6E71" w14:textId="77777777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Check Price List. </w:t>
            </w:r>
            <w:r w:rsidR="00845CED">
              <w:t>Now back in stock!</w:t>
            </w:r>
          </w:p>
          <w:p w14:paraId="248C5C07" w14:textId="199D03F2" w:rsidR="00CC2BC2" w:rsidRDefault="00CC2BC2" w:rsidP="008508BF">
            <w:pPr>
              <w:jc w:val="both"/>
            </w:pPr>
            <w:r>
              <w:t xml:space="preserve">Non-GMO Pig Starter/Grower, and Non-GMO Hog Grower/Finisher in </w:t>
            </w:r>
            <w:proofErr w:type="gramStart"/>
            <w:r w:rsidR="00A5447C">
              <w:t>50</w:t>
            </w:r>
            <w:r w:rsidR="00816B94">
              <w:t xml:space="preserve"> pound</w:t>
            </w:r>
            <w:proofErr w:type="gramEnd"/>
            <w:r w:rsidR="00A5447C">
              <w:t xml:space="preserve"> sacks in stock. </w:t>
            </w:r>
          </w:p>
          <w:p w14:paraId="204104E2" w14:textId="098E38E9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 xml:space="preserve">, Redmond, Dr. Paul’s, Dr. Sarah’s,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</w:p>
          <w:p w14:paraId="09D36793" w14:textId="536D396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</w:p>
        </w:tc>
        <w:tc>
          <w:tcPr>
            <w:tcW w:w="3324" w:type="dxa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F2624F">
        <w:trPr>
          <w:trHeight w:val="4212"/>
          <w:jc w:val="center"/>
        </w:trPr>
        <w:tc>
          <w:tcPr>
            <w:tcW w:w="10800" w:type="dxa"/>
            <w:gridSpan w:val="3"/>
          </w:tcPr>
          <w:p w14:paraId="77ED6721" w14:textId="769BE311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6B43A84" wp14:editId="6AD62589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190501</wp:posOffset>
                      </wp:positionV>
                      <wp:extent cx="6401434" cy="2228850"/>
                      <wp:effectExtent l="0" t="0" r="19050" b="1905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22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75BFD" w14:textId="67B1118F" w:rsidR="00192D72" w:rsidRDefault="00192D72">
                                  <w:r>
                                    <w:t>FUTURE EVENTS:</w:t>
                                  </w:r>
                                </w:p>
                                <w:p w14:paraId="0EFB8FFE" w14:textId="777E4B93" w:rsidR="00192D72" w:rsidRDefault="00841183">
                                  <w:r>
                                    <w:t xml:space="preserve">- </w:t>
                                  </w:r>
                                  <w:r w:rsidR="006F035F">
                                    <w:t>Redmond Production Meeting, March 26</w:t>
                                  </w:r>
                                  <w:r w:rsidR="006F035F" w:rsidRPr="006F035F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6F035F">
                                    <w:t xml:space="preserve">, Riceville, IA – </w:t>
                                  </w:r>
                                  <w:r w:rsidR="006F035F" w:rsidRPr="00723F2B">
                                    <w:rPr>
                                      <w:b/>
                                      <w:bCs/>
                                    </w:rPr>
                                    <w:t>CANCELLED</w:t>
                                  </w:r>
                                  <w:r w:rsidR="006F035F">
                                    <w:t xml:space="preserve"> due to Covid-19. We will reschedule this meeting </w:t>
                                  </w:r>
                                  <w:r w:rsidR="002A5839">
                                    <w:t xml:space="preserve">for </w:t>
                                  </w:r>
                                  <w:r w:rsidR="006F035F">
                                    <w:t>a later date</w:t>
                                  </w:r>
                                  <w:r w:rsidR="002A5839">
                                    <w:t xml:space="preserve">. Stay tuned. </w:t>
                                  </w:r>
                                </w:p>
                                <w:p w14:paraId="432632D3" w14:textId="412B63DA" w:rsidR="00A15B79" w:rsidRDefault="00A15B79">
                                  <w:r>
                                    <w:t xml:space="preserve">- All </w:t>
                                  </w:r>
                                  <w:r w:rsidR="00CC578F">
                                    <w:t xml:space="preserve">events are currently </w:t>
                                  </w:r>
                                  <w:r w:rsidR="00BE5CC2">
                                    <w:t>postponed or cancelled until C</w:t>
                                  </w:r>
                                  <w:r w:rsidR="001E77EE">
                                    <w:t>ovid-19 is not a threat anymore. PLEASE stay safe</w:t>
                                  </w:r>
                                  <w:r w:rsidR="00A046AE">
                                    <w:t xml:space="preserve">! </w:t>
                                  </w:r>
                                  <w:r w:rsidR="004151C1">
                                    <w:t xml:space="preserve">Our front office door is LOCKED to all customers and haulers – Please communicate through the window, or call/email with your orders details. </w:t>
                                  </w:r>
                                  <w:r w:rsidR="00A6300D">
                                    <w:t xml:space="preserve">Curbside </w:t>
                                  </w:r>
                                  <w:r w:rsidR="00C563BC">
                                    <w:t xml:space="preserve">order </w:t>
                                  </w:r>
                                  <w:proofErr w:type="gramStart"/>
                                  <w:r w:rsidR="00C563BC">
                                    <w:t>load</w:t>
                                  </w:r>
                                  <w:proofErr w:type="gramEnd"/>
                                  <w:r w:rsidR="00C563BC">
                                    <w:t xml:space="preserve"> out is available!</w:t>
                                  </w:r>
                                </w:p>
                                <w:p w14:paraId="67BB1477" w14:textId="6AF8955E" w:rsidR="001D766F" w:rsidRDefault="001D766F">
                                  <w:r>
                                    <w:t>-</w:t>
                                  </w:r>
                                  <w:r w:rsidR="000C0C89">
                                    <w:t xml:space="preserve"> Our Feed Mill (hammermill and mixer) will be </w:t>
                                  </w:r>
                                  <w:r w:rsidR="000C0C89" w:rsidRPr="000C3BC1">
                                    <w:rPr>
                                      <w:b/>
                                      <w:bCs/>
                                    </w:rPr>
                                    <w:t>SHUT DOWN</w:t>
                                  </w:r>
                                  <w:r w:rsidR="000C0C89">
                                    <w:t xml:space="preserve"> for upgrades sometime in</w:t>
                                  </w:r>
                                  <w:r w:rsidR="000C3BC1">
                                    <w:t xml:space="preserve"> May/June. We will be making some very large improvements, including installing a newer and larger hammermill. This shut down will take at least 2 full weeks. We will NOT be able to grind/mix any orders during this time. Please read more regarding this in next month’s newsletter.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8" type="#_x0000_t202" style="position:absolute;margin-left:13pt;margin-top:15pt;width:504.05pt;height:1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">
                      <v:textbox>
                        <w:txbxContent>
                          <w:p w14:paraId="17675BFD" w14:textId="67B1118F" w:rsidR="00192D72" w:rsidRDefault="00192D72">
                            <w:r>
                              <w:t>FUTURE EVENTS:</w:t>
                            </w:r>
                          </w:p>
                          <w:p w14:paraId="0EFB8FFE" w14:textId="777E4B93" w:rsidR="00192D72" w:rsidRDefault="00841183">
                            <w:r>
                              <w:t xml:space="preserve">- </w:t>
                            </w:r>
                            <w:r w:rsidR="006F035F">
                              <w:t>Redmond Production Meeting, March 26</w:t>
                            </w:r>
                            <w:r w:rsidR="006F035F" w:rsidRPr="006F035F">
                              <w:rPr>
                                <w:vertAlign w:val="superscript"/>
                              </w:rPr>
                              <w:t>th</w:t>
                            </w:r>
                            <w:r w:rsidR="006F035F">
                              <w:t xml:space="preserve">, Riceville, IA – </w:t>
                            </w:r>
                            <w:r w:rsidR="006F035F" w:rsidRPr="00723F2B">
                              <w:rPr>
                                <w:b/>
                                <w:bCs/>
                              </w:rPr>
                              <w:t>CANCELLED</w:t>
                            </w:r>
                            <w:r w:rsidR="006F035F">
                              <w:t xml:space="preserve"> due to Covid-19. We will reschedule this meeting </w:t>
                            </w:r>
                            <w:r w:rsidR="002A5839">
                              <w:t xml:space="preserve">for </w:t>
                            </w:r>
                            <w:r w:rsidR="006F035F">
                              <w:t>a later date</w:t>
                            </w:r>
                            <w:r w:rsidR="002A5839">
                              <w:t xml:space="preserve">. Stay tuned. </w:t>
                            </w:r>
                          </w:p>
                          <w:p w14:paraId="432632D3" w14:textId="412B63DA" w:rsidR="00A15B79" w:rsidRDefault="00A15B79">
                            <w:r>
                              <w:t xml:space="preserve">- All </w:t>
                            </w:r>
                            <w:r w:rsidR="00CC578F">
                              <w:t xml:space="preserve">events are currently </w:t>
                            </w:r>
                            <w:r w:rsidR="00BE5CC2">
                              <w:t>postponed or cancelled until C</w:t>
                            </w:r>
                            <w:r w:rsidR="001E77EE">
                              <w:t>ovid-19 is not a threat anymore. PLEASE stay safe</w:t>
                            </w:r>
                            <w:r w:rsidR="00A046AE">
                              <w:t xml:space="preserve">! </w:t>
                            </w:r>
                            <w:r w:rsidR="004151C1">
                              <w:t xml:space="preserve">Our front office door is LOCKED to all customers and haulers – Please communicate through the window, or call/email with your orders details. </w:t>
                            </w:r>
                            <w:r w:rsidR="00A6300D">
                              <w:t xml:space="preserve">Curbside </w:t>
                            </w:r>
                            <w:r w:rsidR="00C563BC">
                              <w:t xml:space="preserve">order </w:t>
                            </w:r>
                            <w:proofErr w:type="gramStart"/>
                            <w:r w:rsidR="00C563BC">
                              <w:t>load</w:t>
                            </w:r>
                            <w:proofErr w:type="gramEnd"/>
                            <w:r w:rsidR="00C563BC">
                              <w:t xml:space="preserve"> out is available!</w:t>
                            </w:r>
                          </w:p>
                          <w:p w14:paraId="67BB1477" w14:textId="6AF8955E" w:rsidR="001D766F" w:rsidRDefault="001D766F">
                            <w:r>
                              <w:t>-</w:t>
                            </w:r>
                            <w:r w:rsidR="000C0C89">
                              <w:t xml:space="preserve"> Our Feed Mill (hammermill and mixer) will be </w:t>
                            </w:r>
                            <w:r w:rsidR="000C0C89" w:rsidRPr="000C3BC1">
                              <w:rPr>
                                <w:b/>
                                <w:bCs/>
                              </w:rPr>
                              <w:t>SHUT DOWN</w:t>
                            </w:r>
                            <w:r w:rsidR="000C0C89">
                              <w:t xml:space="preserve"> for upgrades sometime in</w:t>
                            </w:r>
                            <w:r w:rsidR="000C3BC1">
                              <w:t xml:space="preserve"> May/June. We will be making some very large improvements, including installing a newer and larger hammermill. This shut down will take at least 2 full weeks. We will NOT be able to grind/mix any orders during this time. Please read more regarding this in next month’s newsletter.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13C16BD5">
                  <wp:extent cx="6757670" cy="2609705"/>
                  <wp:effectExtent l="0" t="0" r="508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849" cy="2741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45A64F8E" w:rsidR="00B74F8A" w:rsidRPr="00847CB0" w:rsidRDefault="009317BE" w:rsidP="00702FFB">
      <w:pPr>
        <w:pStyle w:val="NoSpacing"/>
        <w:rPr>
          <w:sz w:val="10"/>
        </w:rPr>
      </w:pPr>
      <w:r w:rsidRPr="00606AB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7C57B7" wp14:editId="42713505">
                <wp:simplePos x="0" y="0"/>
                <wp:positionH relativeFrom="column">
                  <wp:posOffset>0</wp:posOffset>
                </wp:positionH>
                <wp:positionV relativeFrom="paragraph">
                  <wp:posOffset>-4146550</wp:posOffset>
                </wp:positionV>
                <wp:extent cx="2314575" cy="1266825"/>
                <wp:effectExtent l="0" t="0" r="28575" b="2857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E9E1" w14:textId="5B02DA67" w:rsidR="00927FFB" w:rsidRDefault="00606ABD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06ABD">
                              <w:rPr>
                                <w:b/>
                                <w:bCs/>
                                <w:u w:val="single"/>
                              </w:rPr>
                              <w:t>Seasonal Products</w:t>
                            </w:r>
                            <w:r w:rsidR="00BE3FF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7EFC0DBF" w14:textId="1978F290" w:rsidR="00606ABD" w:rsidRDefault="008A3A3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Time for Chicks!</w:t>
                            </w:r>
                          </w:p>
                          <w:p w14:paraId="4FFE3289" w14:textId="77777777" w:rsidR="00565710" w:rsidRPr="00565710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6A85ECF" w14:textId="77777777" w:rsidR="00606ABD" w:rsidRPr="009317BE" w:rsidRDefault="00606ABD" w:rsidP="00F2624F">
                            <w:pPr>
                              <w:jc w:val="both"/>
                            </w:pPr>
                            <w:r w:rsidRPr="009317BE">
                              <w:t xml:space="preserve">Non-GMO Chick Starter Crumbles in stock now! $18 / 50# sack. </w:t>
                            </w:r>
                          </w:p>
                          <w:p w14:paraId="21EDEBBF" w14:textId="0BCC6A3C" w:rsidR="00606ABD" w:rsidRDefault="00606ABD" w:rsidP="00F2624F">
                            <w:pPr>
                              <w:jc w:val="both"/>
                            </w:pPr>
                            <w:proofErr w:type="spellStart"/>
                            <w:r w:rsidRPr="009317BE">
                              <w:t>SunCoast</w:t>
                            </w:r>
                            <w:proofErr w:type="spellEnd"/>
                            <w:r w:rsidRPr="009317BE">
                              <w:t xml:space="preserve"> Pine Shavings $8 / Bale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57B7" id="_x0000_s1029" type="#_x0000_t202" style="position:absolute;margin-left:0;margin-top:-326.5pt;width:182.25pt;height:9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">
                <v:textbox>
                  <w:txbxContent>
                    <w:p w14:paraId="7AE1E9E1" w14:textId="5B02DA67" w:rsidR="00927FFB" w:rsidRDefault="00606ABD" w:rsidP="00927FFB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06ABD">
                        <w:rPr>
                          <w:b/>
                          <w:bCs/>
                          <w:u w:val="single"/>
                        </w:rPr>
                        <w:t>Seasonal Products</w:t>
                      </w:r>
                      <w:r w:rsidR="00BE3FFC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7EFC0DBF" w14:textId="1978F290" w:rsidR="00606ABD" w:rsidRDefault="008A3A30" w:rsidP="00927FFB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Time for Chicks!</w:t>
                      </w:r>
                    </w:p>
                    <w:p w14:paraId="4FFE3289" w14:textId="77777777" w:rsidR="00565710" w:rsidRPr="00565710" w:rsidRDefault="00565710" w:rsidP="00927FFB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26A85ECF" w14:textId="77777777" w:rsidR="00606ABD" w:rsidRPr="009317BE" w:rsidRDefault="00606ABD" w:rsidP="00F2624F">
                      <w:pPr>
                        <w:jc w:val="both"/>
                      </w:pPr>
                      <w:r w:rsidRPr="009317BE">
                        <w:t xml:space="preserve">Non-GMO Chick Starter Crumbles in stock now! $18 / 50# sack. </w:t>
                      </w:r>
                    </w:p>
                    <w:p w14:paraId="21EDEBBF" w14:textId="0BCC6A3C" w:rsidR="00606ABD" w:rsidRDefault="00606ABD" w:rsidP="00F2624F">
                      <w:pPr>
                        <w:jc w:val="both"/>
                      </w:pPr>
                      <w:proofErr w:type="spellStart"/>
                      <w:r w:rsidRPr="009317BE">
                        <w:t>SunCoast</w:t>
                      </w:r>
                      <w:proofErr w:type="spellEnd"/>
                      <w:r w:rsidRPr="009317BE">
                        <w:t xml:space="preserve"> Pine Shavings $8 / Bale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F8A" w:rsidRPr="00847CB0" w:rsidSect="00606ABD">
      <w:footerReference w:type="default" r:id="rId18"/>
      <w:headerReference w:type="first" r:id="rId19"/>
      <w:type w:val="continuous"/>
      <w:pgSz w:w="12240" w:h="15840" w:code="1"/>
      <w:pgMar w:top="720" w:right="720" w:bottom="54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884E1" w14:textId="77777777" w:rsidR="00ED15B2" w:rsidRDefault="00ED15B2" w:rsidP="00C03D04">
      <w:r>
        <w:separator/>
      </w:r>
    </w:p>
  </w:endnote>
  <w:endnote w:type="continuationSeparator" w:id="0">
    <w:p w14:paraId="6A12BA6D" w14:textId="77777777" w:rsidR="00ED15B2" w:rsidRDefault="00ED15B2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0D079" w14:textId="77777777" w:rsidR="00ED15B2" w:rsidRDefault="00ED15B2" w:rsidP="00C03D04">
      <w:r>
        <w:separator/>
      </w:r>
    </w:p>
  </w:footnote>
  <w:footnote w:type="continuationSeparator" w:id="0">
    <w:p w14:paraId="371D7725" w14:textId="77777777" w:rsidR="00ED15B2" w:rsidRDefault="00ED15B2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A6D"/>
    <w:rsid w:val="000043B8"/>
    <w:rsid w:val="00006C6A"/>
    <w:rsid w:val="000266D5"/>
    <w:rsid w:val="00034F4B"/>
    <w:rsid w:val="00065F3B"/>
    <w:rsid w:val="00071DED"/>
    <w:rsid w:val="000729F4"/>
    <w:rsid w:val="00081716"/>
    <w:rsid w:val="00082D8B"/>
    <w:rsid w:val="00086AE5"/>
    <w:rsid w:val="000A2FD9"/>
    <w:rsid w:val="000B25DF"/>
    <w:rsid w:val="000B5ACB"/>
    <w:rsid w:val="000C0C89"/>
    <w:rsid w:val="000C3BC1"/>
    <w:rsid w:val="000C4BF2"/>
    <w:rsid w:val="000D15B1"/>
    <w:rsid w:val="000D53AE"/>
    <w:rsid w:val="000E5065"/>
    <w:rsid w:val="000F46B5"/>
    <w:rsid w:val="000F69D6"/>
    <w:rsid w:val="00135337"/>
    <w:rsid w:val="00143478"/>
    <w:rsid w:val="00175F1B"/>
    <w:rsid w:val="0018386B"/>
    <w:rsid w:val="00192D72"/>
    <w:rsid w:val="001B7D10"/>
    <w:rsid w:val="001C212F"/>
    <w:rsid w:val="001D64DF"/>
    <w:rsid w:val="001D766F"/>
    <w:rsid w:val="001E77EE"/>
    <w:rsid w:val="001F7ED7"/>
    <w:rsid w:val="00204CC1"/>
    <w:rsid w:val="00210687"/>
    <w:rsid w:val="00214044"/>
    <w:rsid w:val="00222B82"/>
    <w:rsid w:val="002306BA"/>
    <w:rsid w:val="00236ED4"/>
    <w:rsid w:val="00290E8D"/>
    <w:rsid w:val="00290F3B"/>
    <w:rsid w:val="00295EE1"/>
    <w:rsid w:val="002A5839"/>
    <w:rsid w:val="002D3504"/>
    <w:rsid w:val="002E0E6E"/>
    <w:rsid w:val="002E76DC"/>
    <w:rsid w:val="002F0367"/>
    <w:rsid w:val="0030365B"/>
    <w:rsid w:val="00303D77"/>
    <w:rsid w:val="00310CBF"/>
    <w:rsid w:val="0033625C"/>
    <w:rsid w:val="0033720E"/>
    <w:rsid w:val="0033763D"/>
    <w:rsid w:val="00337F79"/>
    <w:rsid w:val="00344FDA"/>
    <w:rsid w:val="00353E61"/>
    <w:rsid w:val="003848B4"/>
    <w:rsid w:val="003A2D55"/>
    <w:rsid w:val="003C00B5"/>
    <w:rsid w:val="003D63A3"/>
    <w:rsid w:val="003E6CAE"/>
    <w:rsid w:val="003F5E17"/>
    <w:rsid w:val="004027B8"/>
    <w:rsid w:val="004151C1"/>
    <w:rsid w:val="0044519F"/>
    <w:rsid w:val="00450D51"/>
    <w:rsid w:val="00476763"/>
    <w:rsid w:val="0047779F"/>
    <w:rsid w:val="00484C55"/>
    <w:rsid w:val="00487428"/>
    <w:rsid w:val="004B692D"/>
    <w:rsid w:val="004D5536"/>
    <w:rsid w:val="004F663D"/>
    <w:rsid w:val="004F7120"/>
    <w:rsid w:val="00501032"/>
    <w:rsid w:val="0054088F"/>
    <w:rsid w:val="00554921"/>
    <w:rsid w:val="00564E34"/>
    <w:rsid w:val="00565710"/>
    <w:rsid w:val="005661DF"/>
    <w:rsid w:val="005706EF"/>
    <w:rsid w:val="005B1078"/>
    <w:rsid w:val="005D328E"/>
    <w:rsid w:val="005D5C04"/>
    <w:rsid w:val="005E4519"/>
    <w:rsid w:val="00602E6B"/>
    <w:rsid w:val="00606ABD"/>
    <w:rsid w:val="006140C8"/>
    <w:rsid w:val="00616EA8"/>
    <w:rsid w:val="0062344A"/>
    <w:rsid w:val="006406E1"/>
    <w:rsid w:val="006500F6"/>
    <w:rsid w:val="006563D7"/>
    <w:rsid w:val="00670CE0"/>
    <w:rsid w:val="00673199"/>
    <w:rsid w:val="00680B14"/>
    <w:rsid w:val="006938D5"/>
    <w:rsid w:val="006A3D93"/>
    <w:rsid w:val="006C705E"/>
    <w:rsid w:val="006D4C5E"/>
    <w:rsid w:val="006D6A64"/>
    <w:rsid w:val="006E60BD"/>
    <w:rsid w:val="006F035F"/>
    <w:rsid w:val="00702FFB"/>
    <w:rsid w:val="007238A9"/>
    <w:rsid w:val="00723F2B"/>
    <w:rsid w:val="00724236"/>
    <w:rsid w:val="0073052C"/>
    <w:rsid w:val="007435FD"/>
    <w:rsid w:val="00753A4B"/>
    <w:rsid w:val="007956E2"/>
    <w:rsid w:val="007A1467"/>
    <w:rsid w:val="007A5134"/>
    <w:rsid w:val="007A7F5C"/>
    <w:rsid w:val="007B0F19"/>
    <w:rsid w:val="007C0018"/>
    <w:rsid w:val="007F46FE"/>
    <w:rsid w:val="008059F9"/>
    <w:rsid w:val="00814F60"/>
    <w:rsid w:val="00816B94"/>
    <w:rsid w:val="008230E3"/>
    <w:rsid w:val="0082349D"/>
    <w:rsid w:val="00824DD7"/>
    <w:rsid w:val="008258BD"/>
    <w:rsid w:val="00841183"/>
    <w:rsid w:val="00844B11"/>
    <w:rsid w:val="00845CED"/>
    <w:rsid w:val="00847CB0"/>
    <w:rsid w:val="008508BF"/>
    <w:rsid w:val="00851757"/>
    <w:rsid w:val="00860BEF"/>
    <w:rsid w:val="008762B4"/>
    <w:rsid w:val="008851F3"/>
    <w:rsid w:val="008A3A30"/>
    <w:rsid w:val="008B2405"/>
    <w:rsid w:val="008C24B3"/>
    <w:rsid w:val="008D0A18"/>
    <w:rsid w:val="008D42B1"/>
    <w:rsid w:val="008F7DBF"/>
    <w:rsid w:val="009052F9"/>
    <w:rsid w:val="009148EA"/>
    <w:rsid w:val="009162C6"/>
    <w:rsid w:val="00917404"/>
    <w:rsid w:val="00925E1F"/>
    <w:rsid w:val="00927A2B"/>
    <w:rsid w:val="00927FFB"/>
    <w:rsid w:val="009317BE"/>
    <w:rsid w:val="009318BF"/>
    <w:rsid w:val="009416FA"/>
    <w:rsid w:val="0094526C"/>
    <w:rsid w:val="009620A9"/>
    <w:rsid w:val="009A504D"/>
    <w:rsid w:val="009A5818"/>
    <w:rsid w:val="009C1711"/>
    <w:rsid w:val="009D5715"/>
    <w:rsid w:val="009D68D9"/>
    <w:rsid w:val="009D7612"/>
    <w:rsid w:val="00A02C99"/>
    <w:rsid w:val="00A046AE"/>
    <w:rsid w:val="00A11F83"/>
    <w:rsid w:val="00A15B79"/>
    <w:rsid w:val="00A166D6"/>
    <w:rsid w:val="00A354AF"/>
    <w:rsid w:val="00A415AA"/>
    <w:rsid w:val="00A5447C"/>
    <w:rsid w:val="00A6300D"/>
    <w:rsid w:val="00A648E5"/>
    <w:rsid w:val="00A818D9"/>
    <w:rsid w:val="00A847DC"/>
    <w:rsid w:val="00AA1E6A"/>
    <w:rsid w:val="00AD5A1F"/>
    <w:rsid w:val="00AF4B07"/>
    <w:rsid w:val="00B004AA"/>
    <w:rsid w:val="00B03852"/>
    <w:rsid w:val="00B246DF"/>
    <w:rsid w:val="00B56DC8"/>
    <w:rsid w:val="00B621C5"/>
    <w:rsid w:val="00B679F9"/>
    <w:rsid w:val="00B67F1E"/>
    <w:rsid w:val="00B70EC0"/>
    <w:rsid w:val="00B74F8A"/>
    <w:rsid w:val="00BD13D2"/>
    <w:rsid w:val="00BD1D23"/>
    <w:rsid w:val="00BD5B81"/>
    <w:rsid w:val="00BE15C9"/>
    <w:rsid w:val="00BE3DBB"/>
    <w:rsid w:val="00BE3FFC"/>
    <w:rsid w:val="00BE5CC2"/>
    <w:rsid w:val="00BF17CC"/>
    <w:rsid w:val="00BF6E55"/>
    <w:rsid w:val="00C03D04"/>
    <w:rsid w:val="00C33546"/>
    <w:rsid w:val="00C35F11"/>
    <w:rsid w:val="00C503F2"/>
    <w:rsid w:val="00C515C5"/>
    <w:rsid w:val="00C5413C"/>
    <w:rsid w:val="00C563BC"/>
    <w:rsid w:val="00C56A63"/>
    <w:rsid w:val="00C74B7C"/>
    <w:rsid w:val="00C8216E"/>
    <w:rsid w:val="00CA3D61"/>
    <w:rsid w:val="00CA6031"/>
    <w:rsid w:val="00CC2BC2"/>
    <w:rsid w:val="00CC578F"/>
    <w:rsid w:val="00CE406E"/>
    <w:rsid w:val="00D027C7"/>
    <w:rsid w:val="00D030CC"/>
    <w:rsid w:val="00D1162F"/>
    <w:rsid w:val="00D14608"/>
    <w:rsid w:val="00D17646"/>
    <w:rsid w:val="00D27FDA"/>
    <w:rsid w:val="00D33E25"/>
    <w:rsid w:val="00D60D5E"/>
    <w:rsid w:val="00D636D7"/>
    <w:rsid w:val="00D8480A"/>
    <w:rsid w:val="00D85D76"/>
    <w:rsid w:val="00D94972"/>
    <w:rsid w:val="00DA22D3"/>
    <w:rsid w:val="00DA2659"/>
    <w:rsid w:val="00DB03DD"/>
    <w:rsid w:val="00DB7991"/>
    <w:rsid w:val="00DC15DA"/>
    <w:rsid w:val="00DC5C6E"/>
    <w:rsid w:val="00DD7BB5"/>
    <w:rsid w:val="00E04EEF"/>
    <w:rsid w:val="00E37A9B"/>
    <w:rsid w:val="00E5307E"/>
    <w:rsid w:val="00E55A80"/>
    <w:rsid w:val="00E5665F"/>
    <w:rsid w:val="00E62CD5"/>
    <w:rsid w:val="00E64763"/>
    <w:rsid w:val="00E65944"/>
    <w:rsid w:val="00EA4800"/>
    <w:rsid w:val="00EC07C9"/>
    <w:rsid w:val="00EC63DA"/>
    <w:rsid w:val="00ED0498"/>
    <w:rsid w:val="00ED15B2"/>
    <w:rsid w:val="00ED6BAA"/>
    <w:rsid w:val="00ED7F8B"/>
    <w:rsid w:val="00EE1DE9"/>
    <w:rsid w:val="00EE278D"/>
    <w:rsid w:val="00EE6F21"/>
    <w:rsid w:val="00EF5D86"/>
    <w:rsid w:val="00F12653"/>
    <w:rsid w:val="00F2624F"/>
    <w:rsid w:val="00F654EA"/>
    <w:rsid w:val="00F921A1"/>
    <w:rsid w:val="00F93B7D"/>
    <w:rsid w:val="00FA6B6A"/>
    <w:rsid w:val="00FC29E7"/>
    <w:rsid w:val="00FC6896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riversidefeeds.ne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riversidefeeds@gmail.com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8be0b3bf-8cb6-43e9-80a4-45276d1711fc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riversidefeeds.net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riversidefeed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F4682C-9949-4AA7-B255-3B6C7A15D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2020-03-24T14:53:00Z</dcterms:created>
  <dcterms:modified xsi:type="dcterms:W3CDTF">2020-03-31T19:34:00Z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