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74"/>
        <w:gridCol w:w="3300"/>
        <w:gridCol w:w="186"/>
        <w:gridCol w:w="3343"/>
        <w:gridCol w:w="280"/>
        <w:gridCol w:w="101"/>
        <w:gridCol w:w="3316"/>
      </w:tblGrid>
      <w:tr w:rsidR="00233D76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77777777" w:rsidR="000E5065" w:rsidRPr="00616EA8" w:rsidRDefault="000E5065" w:rsidP="00C03D04"/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7AC2FA39" w:rsidR="000E5065" w:rsidRPr="00B004AA" w:rsidRDefault="00810133" w:rsidP="00B004AA">
            <w:pPr>
              <w:pStyle w:val="Date"/>
            </w:pPr>
            <w:r>
              <w:t>Novem</w:t>
            </w:r>
            <w:r w:rsidR="004E75C4">
              <w:t>ber</w:t>
            </w:r>
            <w:r w:rsidR="004027B8">
              <w:t xml:space="preserve"> 2020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01E0FA15" w:rsidR="00ED0498" w:rsidRPr="00844B11" w:rsidRDefault="00D339B6" w:rsidP="007238A9">
            <w:pPr>
              <w:pStyle w:val="Heading1"/>
            </w:pPr>
            <w:r>
              <w:t xml:space="preserve">Fall visit </w:t>
            </w:r>
            <w:r w:rsidR="007456CF">
              <w:t>with dr. paul’s lab</w:t>
            </w:r>
            <w:r w:rsidR="00770AED">
              <w:t>!</w:t>
            </w:r>
          </w:p>
        </w:tc>
      </w:tr>
      <w:tr w:rsidR="00233D76" w:rsidRPr="00616EA8" w14:paraId="20B46499" w14:textId="77777777" w:rsidTr="00B3131A">
        <w:trPr>
          <w:trHeight w:val="10548"/>
        </w:trPr>
        <w:tc>
          <w:tcPr>
            <w:tcW w:w="1655" w:type="pct"/>
            <w:gridSpan w:val="2"/>
            <w:tcMar>
              <w:right w:w="216" w:type="dxa"/>
            </w:tcMar>
          </w:tcPr>
          <w:p w14:paraId="6E237EBE" w14:textId="46FD4CF2" w:rsidR="00193DBE" w:rsidRDefault="006A5E71" w:rsidP="00E8344F">
            <w:pPr>
              <w:jc w:val="both"/>
            </w:pPr>
            <w:r>
              <w:t xml:space="preserve">What a </w:t>
            </w:r>
            <w:r w:rsidR="00FB130B">
              <w:t xml:space="preserve">comfortable and colorful fall we had here in Northeast Iowa and Upper Midwest area! </w:t>
            </w:r>
            <w:r w:rsidR="00EE55BE">
              <w:t>A few of us needed a break from the busy office life</w:t>
            </w:r>
            <w:r w:rsidR="00D46DFE">
              <w:t xml:space="preserve"> recently, so in middle of October, Amanda, Douglas, and I (James)</w:t>
            </w:r>
            <w:r w:rsidR="009437AB">
              <w:t xml:space="preserve"> traveled to Mazomanie, WI, and visited Dr. Paul’s Lab! We have been a dealer with Dr. Paul’s Lab for a few years </w:t>
            </w:r>
            <w:r w:rsidR="00167C1A">
              <w:t>now and</w:t>
            </w:r>
            <w:r w:rsidR="009437AB">
              <w:t xml:space="preserve"> have </w:t>
            </w:r>
            <w:r w:rsidR="00BA2422">
              <w:t xml:space="preserve">seen </w:t>
            </w:r>
            <w:r w:rsidR="00A053AB">
              <w:t>firsthand</w:t>
            </w:r>
            <w:r w:rsidR="00BA2422">
              <w:t xml:space="preserve"> how beneficial their natural remedies are to multiple species of livestock. Their new lab location, which is now ran by Dr. Paul’s daughter, Megan, </w:t>
            </w:r>
            <w:r w:rsidR="00590279">
              <w:t xml:space="preserve">is a hidden gem in a wooded area just Northwest of Madison. </w:t>
            </w:r>
            <w:r w:rsidR="00EB68EE">
              <w:t xml:space="preserve">We enjoyed our day visit, and as always – learned new things from Dr. Paul, as we were fortunate enough to catch him at the lab! </w:t>
            </w:r>
            <w:r w:rsidR="005D4B41">
              <w:t xml:space="preserve">We also learned about some of their new products, which is always exciting! Read more about those in this month’s Product Feature. </w:t>
            </w:r>
            <w:r w:rsidR="00B177A7">
              <w:t>Also take note that we recently rearranged the retail price list</w:t>
            </w:r>
            <w:r w:rsidR="001E5649">
              <w:t xml:space="preserve">, and organized Dr. Paul’s products into primary </w:t>
            </w:r>
            <w:r w:rsidR="00DD1D0E">
              <w:t xml:space="preserve">categories. </w:t>
            </w:r>
            <w:r w:rsidR="006D72E1">
              <w:t>Check it out!</w:t>
            </w:r>
          </w:p>
          <w:p w14:paraId="7E52262B" w14:textId="160A80F6" w:rsidR="00D47629" w:rsidRPr="00B847F1" w:rsidRDefault="00A053AB" w:rsidP="00E8344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E6FB933" wp14:editId="4F20BDC8">
                  <wp:extent cx="1990725" cy="154834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804" t="15539" r="9812" b="13079"/>
                          <a:stretch/>
                        </pic:blipFill>
                        <pic:spPr bwMode="auto">
                          <a:xfrm>
                            <a:off x="0" y="0"/>
                            <a:ext cx="2007431" cy="156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7629">
              <w:t xml:space="preserve">Pictured L-R: Megan </w:t>
            </w:r>
            <w:proofErr w:type="spellStart"/>
            <w:r w:rsidR="00D47629">
              <w:t>Det</w:t>
            </w:r>
            <w:r w:rsidR="00E37557">
              <w:t>t</w:t>
            </w:r>
            <w:r w:rsidR="00D47629">
              <w:t>loff</w:t>
            </w:r>
            <w:proofErr w:type="spellEnd"/>
            <w:r w:rsidR="00E37557">
              <w:t>-</w:t>
            </w:r>
            <w:r w:rsidR="00B55486">
              <w:t>Meyer</w:t>
            </w:r>
            <w:r w:rsidR="00D47629">
              <w:t xml:space="preserve">, Dr. Paul </w:t>
            </w:r>
            <w:proofErr w:type="spellStart"/>
            <w:r w:rsidR="00D47629">
              <w:t>De</w:t>
            </w:r>
            <w:r w:rsidR="00E37557">
              <w:t>t</w:t>
            </w:r>
            <w:r w:rsidR="00D47629">
              <w:t>tloff</w:t>
            </w:r>
            <w:proofErr w:type="spellEnd"/>
            <w:r w:rsidR="00D47629">
              <w:t>, James</w:t>
            </w:r>
            <w:r>
              <w:t xml:space="preserve">, Amanda, and Douglas. 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3920B90C" w14:textId="7E7DC510" w:rsidR="00956C9E" w:rsidRPr="00C32D7E" w:rsidRDefault="00956C9E" w:rsidP="001D64DF">
            <w:pPr>
              <w:jc w:val="both"/>
            </w:pPr>
            <w:r w:rsidRPr="00617DF6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>Non-GMO Oat Mill Run Pellets</w:t>
            </w:r>
            <w:r w:rsidR="0026682E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 xml:space="preserve"> </w:t>
            </w:r>
            <w:r w:rsidR="007351A0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>Going up in Price, but Available</w:t>
            </w:r>
          </w:p>
          <w:p w14:paraId="09FB1ED3" w14:textId="26FBB75A" w:rsidR="00572794" w:rsidRDefault="004F757F" w:rsidP="001D64DF">
            <w:pPr>
              <w:jc w:val="both"/>
            </w:pPr>
            <w:r>
              <w:t>Effective November</w:t>
            </w:r>
            <w:r w:rsidR="00EB5429">
              <w:t xml:space="preserve"> 1</w:t>
            </w:r>
            <w:r w:rsidR="00EB5429" w:rsidRPr="00EB5429">
              <w:rPr>
                <w:vertAlign w:val="superscript"/>
              </w:rPr>
              <w:t>st</w:t>
            </w:r>
            <w:r w:rsidR="00EB5429">
              <w:t xml:space="preserve">, our Non-GMO Oat Mill Run Pellets will be </w:t>
            </w:r>
            <w:r w:rsidR="00332E54">
              <w:t xml:space="preserve">increasing in retail price by $15 per ton. </w:t>
            </w:r>
            <w:r w:rsidR="00D34EAF">
              <w:t xml:space="preserve">This price increase </w:t>
            </w:r>
            <w:r w:rsidR="00DF5F48">
              <w:t>was brought upon us from our supplier of the oat mill run byproduct</w:t>
            </w:r>
            <w:r w:rsidR="00CE4B01">
              <w:t xml:space="preserve"> (due to increased </w:t>
            </w:r>
            <w:r w:rsidR="00455685">
              <w:t xml:space="preserve">prices of </w:t>
            </w:r>
            <w:r w:rsidR="00F44B6D">
              <w:t>other byproducts</w:t>
            </w:r>
            <w:r w:rsidR="00455685">
              <w:t>)</w:t>
            </w:r>
            <w:r w:rsidR="00A167D8">
              <w:t>, so we had to follow through to the retail price in order to maintain our margins and cover our operations of pelleting</w:t>
            </w:r>
            <w:r w:rsidR="00E94EB2">
              <w:t xml:space="preserve"> and bagging. The new prices will be as follows: $160 / ton bulk, $190 / ton tote bag, and $220 / ton 50# sacks ($5.50 per bag). </w:t>
            </w:r>
          </w:p>
          <w:p w14:paraId="17E0E18C" w14:textId="3A637238" w:rsidR="00A74B21" w:rsidRDefault="00A74B21" w:rsidP="001D64DF">
            <w:pPr>
              <w:jc w:val="both"/>
            </w:pPr>
            <w:r>
              <w:t xml:space="preserve">Our supply of </w:t>
            </w:r>
            <w:r w:rsidR="00961EF6">
              <w:t xml:space="preserve">Oat Mill Run Pellets (both Non-GMO and Organic) has been holding very steady, and we are able to move </w:t>
            </w:r>
            <w:r w:rsidR="00A70684">
              <w:t>any amount needed at this time. With winter months coming soon, I highly encourage for you to stock up on these pellets if needed</w:t>
            </w:r>
            <w:r w:rsidR="005C2A77">
              <w:t xml:space="preserve">. </w:t>
            </w:r>
          </w:p>
          <w:p w14:paraId="0325CCAE" w14:textId="1AE09A67" w:rsidR="0040199E" w:rsidRPr="00616EA8" w:rsidRDefault="00751333" w:rsidP="00555869">
            <w:pPr>
              <w:jc w:val="both"/>
            </w:pPr>
            <w:r>
              <w:t xml:space="preserve">*Please also consider on ALL </w:t>
            </w:r>
            <w:r w:rsidR="00000865">
              <w:t xml:space="preserve">loads: As winter weather </w:t>
            </w:r>
            <w:r w:rsidR="003F0B81">
              <w:t>sets in, please allow additional time for all trucks to make deliveries to your farm. We also kindly ask for you to properly move snow</w:t>
            </w:r>
            <w:r w:rsidR="00555869">
              <w:t xml:space="preserve"> and ice to make your driveways and yards as safe and friendly as possible to our dedicated and </w:t>
            </w:r>
            <w:proofErr w:type="gramStart"/>
            <w:r w:rsidR="00555869">
              <w:t>hard working</w:t>
            </w:r>
            <w:proofErr w:type="gramEnd"/>
            <w:r w:rsidR="00555869">
              <w:t xml:space="preserve"> drivers. They would GREATLY appreciate your help!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77777777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5C29D2BA" w14:textId="508550CD" w:rsidR="000E5065" w:rsidRDefault="00FB279D" w:rsidP="008851F3">
            <w:pPr>
              <w:pStyle w:val="Heading1Alt"/>
              <w:ind w:left="-135" w:right="60"/>
              <w:rPr>
                <w:sz w:val="36"/>
                <w:szCs w:val="36"/>
                <w:u w:val="single"/>
              </w:rPr>
            </w:pPr>
            <w:r w:rsidRPr="00E708C2">
              <w:rPr>
                <w:sz w:val="36"/>
                <w:szCs w:val="36"/>
                <w:u w:val="single"/>
              </w:rPr>
              <w:t>Product feature</w:t>
            </w:r>
            <w:r w:rsidR="00CA3D61" w:rsidRPr="00E708C2">
              <w:rPr>
                <w:sz w:val="36"/>
                <w:szCs w:val="36"/>
                <w:u w:val="single"/>
              </w:rPr>
              <w:t>!</w:t>
            </w:r>
          </w:p>
          <w:p w14:paraId="2579BA24" w14:textId="6083248F" w:rsidR="00B555DF" w:rsidRPr="00E708C2" w:rsidRDefault="00573151" w:rsidP="00B555DF">
            <w:pPr>
              <w:pStyle w:val="Heading1Alt"/>
              <w:ind w:left="-135" w:right="60"/>
              <w:jc w:val="center"/>
              <w:rPr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>*</w:t>
            </w:r>
            <w:r w:rsidR="007456CF" w:rsidRPr="00573151">
              <w:rPr>
                <w:i/>
                <w:iCs/>
                <w:sz w:val="36"/>
                <w:szCs w:val="36"/>
                <w:u w:val="single"/>
              </w:rPr>
              <w:t>New</w:t>
            </w:r>
            <w:r w:rsidR="007456CF">
              <w:rPr>
                <w:sz w:val="36"/>
                <w:szCs w:val="36"/>
                <w:u w:val="single"/>
              </w:rPr>
              <w:t xml:space="preserve"> </w:t>
            </w:r>
            <w:r w:rsidR="00046538">
              <w:rPr>
                <w:sz w:val="36"/>
                <w:szCs w:val="36"/>
                <w:u w:val="single"/>
              </w:rPr>
              <w:t xml:space="preserve">dr. paul’s lab </w:t>
            </w:r>
            <w:r w:rsidR="007456CF">
              <w:rPr>
                <w:sz w:val="36"/>
                <w:szCs w:val="36"/>
                <w:u w:val="single"/>
              </w:rPr>
              <w:t>products</w:t>
            </w:r>
            <w:r w:rsidR="00B555DF">
              <w:rPr>
                <w:sz w:val="36"/>
                <w:szCs w:val="36"/>
                <w:u w:val="single"/>
              </w:rPr>
              <w:t>:</w:t>
            </w:r>
          </w:p>
          <w:p w14:paraId="18037DD6" w14:textId="1B9F1F4C" w:rsidR="007A7F5C" w:rsidRDefault="00046538" w:rsidP="008851F3">
            <w:pPr>
              <w:pStyle w:val="StoryHighlight"/>
              <w:ind w:left="-135" w:right="60"/>
            </w:pPr>
            <w:proofErr w:type="spellStart"/>
            <w:r>
              <w:t>Covid</w:t>
            </w:r>
            <w:proofErr w:type="spellEnd"/>
            <w:r w:rsidR="000F069F">
              <w:t>-Aid Tincture</w:t>
            </w:r>
            <w:r w:rsidR="003272A7">
              <w:t>:</w:t>
            </w:r>
          </w:p>
          <w:p w14:paraId="327886BB" w14:textId="72858935" w:rsidR="00170023" w:rsidRDefault="00F2319B" w:rsidP="00262D83">
            <w:pPr>
              <w:ind w:left="-135" w:right="60"/>
              <w:jc w:val="both"/>
            </w:pPr>
            <w:r>
              <w:t xml:space="preserve">As soon as symptoms develop, </w:t>
            </w:r>
            <w:r w:rsidR="00722CD1">
              <w:t>take 4 – 6 times a day</w:t>
            </w:r>
            <w:r w:rsidR="000651DC">
              <w:t xml:space="preserve"> under the t</w:t>
            </w:r>
            <w:r w:rsidR="00573151">
              <w:t xml:space="preserve">ongue. </w:t>
            </w:r>
            <w:r w:rsidR="00245AB0">
              <w:t xml:space="preserve">Available in </w:t>
            </w:r>
            <w:proofErr w:type="gramStart"/>
            <w:r w:rsidR="00245AB0">
              <w:t>2 or 4 ounce</w:t>
            </w:r>
            <w:proofErr w:type="gramEnd"/>
            <w:r w:rsidR="00245AB0">
              <w:t xml:space="preserve"> bottles. </w:t>
            </w:r>
          </w:p>
          <w:p w14:paraId="4B15EA85" w14:textId="748D061A" w:rsidR="00170023" w:rsidRPr="00632F6C" w:rsidRDefault="000F069F" w:rsidP="00262D83">
            <w:pPr>
              <w:ind w:left="-135" w:right="60"/>
              <w:jc w:val="both"/>
              <w:rPr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2060"/>
                <w:sz w:val="24"/>
                <w:szCs w:val="24"/>
              </w:rPr>
              <w:t>Ration Boost</w:t>
            </w:r>
            <w:r w:rsidR="00170023" w:rsidRPr="00632F6C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: </w:t>
            </w:r>
          </w:p>
          <w:p w14:paraId="2B9BF8EB" w14:textId="1D4DD1FB" w:rsidR="003E5EA0" w:rsidRDefault="00F35A19" w:rsidP="00F3411D">
            <w:pPr>
              <w:ind w:left="-135" w:right="60"/>
              <w:jc w:val="both"/>
            </w:pPr>
            <w:r>
              <w:t>Top dress feed for mature stock twice daily</w:t>
            </w:r>
            <w:r w:rsidR="003156C0">
              <w:t xml:space="preserve">, when immune systems need an extra boost, or possible signs of moldy feed. </w:t>
            </w:r>
            <w:r w:rsidR="003D59B6">
              <w:t>Comes in 11#</w:t>
            </w:r>
            <w:r w:rsidR="00245AB0">
              <w:t xml:space="preserve"> container. </w:t>
            </w:r>
          </w:p>
          <w:p w14:paraId="0776E720" w14:textId="19A66508" w:rsidR="000667FD" w:rsidRDefault="00190CE2" w:rsidP="00190CE2">
            <w:pPr>
              <w:ind w:left="-225" w:right="60" w:firstLine="90"/>
              <w:jc w:val="center"/>
            </w:pPr>
            <w:r>
              <w:t xml:space="preserve"> </w:t>
            </w:r>
            <w:r w:rsidR="00233D76">
              <w:rPr>
                <w:noProof/>
              </w:rPr>
              <w:drawing>
                <wp:inline distT="0" distB="0" distL="0" distR="0" wp14:anchorId="77705937" wp14:editId="1B52BBAE">
                  <wp:extent cx="1875576" cy="2047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9" b="7939"/>
                          <a:stretch/>
                        </pic:blipFill>
                        <pic:spPr bwMode="auto">
                          <a:xfrm>
                            <a:off x="0" y="0"/>
                            <a:ext cx="1945133" cy="21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06D95" w14:textId="44554EF8" w:rsidR="000667FD" w:rsidRDefault="000F069F" w:rsidP="00F3411D">
            <w:pPr>
              <w:ind w:left="-135" w:right="60"/>
              <w:jc w:val="both"/>
              <w:rPr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2060"/>
                <w:sz w:val="24"/>
                <w:szCs w:val="24"/>
              </w:rPr>
              <w:t>Clean Start Pellets</w:t>
            </w:r>
            <w:r w:rsidR="000667FD" w:rsidRPr="00632F6C">
              <w:rPr>
                <w:b/>
                <w:bCs/>
                <w:i/>
                <w:iCs/>
                <w:color w:val="002060"/>
                <w:sz w:val="24"/>
                <w:szCs w:val="24"/>
              </w:rPr>
              <w:t>:</w:t>
            </w:r>
          </w:p>
          <w:p w14:paraId="6DB054DC" w14:textId="0A0ED03F" w:rsidR="00F855C7" w:rsidRPr="00245AB0" w:rsidRDefault="00B91A61" w:rsidP="00183BBD">
            <w:pPr>
              <w:ind w:left="-135" w:right="60"/>
              <w:jc w:val="both"/>
            </w:pPr>
            <w:proofErr w:type="gramStart"/>
            <w:r w:rsidRPr="00245AB0">
              <w:t>One ti</w:t>
            </w:r>
            <w:r w:rsidR="000A67D4" w:rsidRPr="00245AB0">
              <w:t>me</w:t>
            </w:r>
            <w:proofErr w:type="gramEnd"/>
            <w:r w:rsidR="000A67D4" w:rsidRPr="00245AB0">
              <w:t xml:space="preserve"> blast feed as a wormer </w:t>
            </w:r>
            <w:r w:rsidR="00E74CA2" w:rsidRPr="00245AB0">
              <w:t xml:space="preserve">and </w:t>
            </w:r>
            <w:r w:rsidR="005C2E39" w:rsidRPr="00245AB0">
              <w:t xml:space="preserve">for internal parasites </w:t>
            </w:r>
            <w:r w:rsidR="000A67D4" w:rsidRPr="00245AB0">
              <w:t>for ALL SPECIES of livestock, including horses!</w:t>
            </w:r>
            <w:r w:rsidR="005671C2" w:rsidRPr="00245AB0">
              <w:t xml:space="preserve"> Repeat in two weeks for additional internal parasite cleansing. </w:t>
            </w:r>
            <w:r w:rsidR="0046245B" w:rsidRPr="00245AB0">
              <w:t xml:space="preserve">Certified Organic by MOSA. </w:t>
            </w:r>
            <w:r w:rsidR="003D59B6" w:rsidRPr="00245AB0">
              <w:t xml:space="preserve">Comes in 5# pails or 25# bags. </w:t>
            </w:r>
          </w:p>
        </w:tc>
      </w:tr>
      <w:tr w:rsidR="00D636D7" w:rsidRPr="00D636D7" w14:paraId="4FDFB9C7" w14:textId="77777777" w:rsidTr="00AF4F3F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74683E35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3E85A956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0602C5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0602C5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0602C5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0602C5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233D76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3D071301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Our most recent Organic Certificate is also enclosed with this month’s newsletter for organic producers.</w:t>
            </w:r>
          </w:p>
        </w:tc>
        <w:tc>
          <w:tcPr>
            <w:tcW w:w="1537" w:type="pct"/>
            <w:vMerge w:val="restart"/>
          </w:tcPr>
          <w:p w14:paraId="3A5D3482" w14:textId="02ED2F77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569E9" id="Rectangle: Rounded Corners 219" o:spid="_x0000_s1026" style="position:absolute;margin-left:-3.8pt;margin-top:-5.85pt;width:162.35pt;height:9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1922B3D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$7.50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7D367B11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33763D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  <w:proofErr w:type="gramStart"/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25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20.50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6F91CC53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8.00 / Bu</w:t>
                                  </w:r>
                                </w:p>
                                <w:p w14:paraId="5B7A8A98" w14:textId="49FBE30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848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27998C1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$850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1922B3D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$7.50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7D367B11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33763D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</w:t>
                            </w:r>
                            <w:proofErr w:type="gramStart"/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25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20.50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6F91CC53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8.00 / Bu</w:t>
                            </w:r>
                          </w:p>
                          <w:p w14:paraId="5B7A8A98" w14:textId="49FBE30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848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27998C1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$850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224351" id="Freeform 21" o:spid="_x0000_s1026" alt="Quote circle accent" style="position:absolute;margin-left:-3.9pt;margin-top:100.35pt;width:162.7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233D76" w:rsidRPr="00D636D7" w14:paraId="446E77E1" w14:textId="77777777" w:rsidTr="00AF4F3F">
        <w:tblPrEx>
          <w:jc w:val="center"/>
        </w:tblPrEx>
        <w:trPr>
          <w:trHeight w:val="630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73F4B42B" w:rsidR="00C56A63" w:rsidRDefault="004510AC" w:rsidP="008508BF">
            <w:pPr>
              <w:jc w:val="both"/>
            </w:pPr>
            <w:r w:rsidRPr="00606AB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17C57B7" wp14:editId="6F94B77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774065</wp:posOffset>
                      </wp:positionV>
                      <wp:extent cx="2314575" cy="2330450"/>
                      <wp:effectExtent l="0" t="0" r="28575" b="12700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233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E9E1" w14:textId="5B02DA67" w:rsidR="00927FFB" w:rsidRDefault="00606ABD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06ABD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Seasonal Products</w:t>
                                  </w:r>
                                  <w:r w:rsidR="00BE3FFC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FFE3289" w14:textId="77777777" w:rsidR="00565710" w:rsidRPr="00BC0776" w:rsidRDefault="00565710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15112CF4" w14:textId="2E533054" w:rsidR="00FF6E24" w:rsidRDefault="00FF6E24" w:rsidP="00F2624F">
                                  <w:pPr>
                                    <w:jc w:val="both"/>
                                  </w:pPr>
                                  <w:r>
                                    <w:t>Redmond’s Trophy Rock – mineral supplement for wildlife</w:t>
                                  </w:r>
                                  <w:r w:rsidR="003A040A">
                                    <w:t>, will promote antler growth on deer. Available for $15 / 20# rock</w:t>
                                  </w:r>
                                  <w:r w:rsidR="00E817C7">
                                    <w:t xml:space="preserve">. </w:t>
                                  </w:r>
                                </w:p>
                                <w:p w14:paraId="4871E599" w14:textId="55B89E60" w:rsidR="009C5A72" w:rsidRDefault="009C5A72" w:rsidP="00F2624F">
                                  <w:pPr>
                                    <w:jc w:val="both"/>
                                  </w:pPr>
                                  <w:r>
                                    <w:t xml:space="preserve">Wildlife Feed – Special </w:t>
                                  </w:r>
                                  <w:r w:rsidR="00FF25C8">
                                    <w:t xml:space="preserve">grain screening and molasses blended pellet for any wildlife species. $10 / 50# sack. </w:t>
                                  </w:r>
                                </w:p>
                                <w:p w14:paraId="21EDEBBF" w14:textId="2A355468" w:rsidR="00606ABD" w:rsidRDefault="00606ABD" w:rsidP="00F2624F">
                                  <w:pPr>
                                    <w:jc w:val="both"/>
                                  </w:pPr>
                                  <w:r w:rsidRPr="009317BE">
                                    <w:t xml:space="preserve">Non-GMO Chick Starter Crumbles </w:t>
                                  </w:r>
                                  <w:r w:rsidR="009C5A72">
                                    <w:t xml:space="preserve">– Now </w:t>
                                  </w:r>
                                  <w:r w:rsidR="009C5A72" w:rsidRPr="00E238A9">
                                    <w:rPr>
                                      <w:b/>
                                      <w:bCs/>
                                    </w:rPr>
                                    <w:t>OUT OF STOCK!</w:t>
                                  </w:r>
                                  <w:r w:rsidR="009C5A72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57B7" id="_x0000_s1028" type="#_x0000_t202" style="position:absolute;left:0;text-align:left;margin-left:-5.75pt;margin-top:60.95pt;width:182.25pt;height:1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">
                      <v:textbox>
                        <w:txbxContent>
                          <w:p w14:paraId="7AE1E9E1" w14:textId="5B02DA67" w:rsidR="00927FFB" w:rsidRDefault="00606ABD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06ABD">
                              <w:rPr>
                                <w:b/>
                                <w:bCs/>
                                <w:u w:val="single"/>
                              </w:rPr>
                              <w:t>Seasonal Products</w:t>
                            </w:r>
                            <w:r w:rsidR="00BE3FF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BC0776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15112CF4" w14:textId="2E533054" w:rsidR="00FF6E24" w:rsidRDefault="00FF6E24" w:rsidP="00F2624F">
                            <w:pPr>
                              <w:jc w:val="both"/>
                            </w:pPr>
                            <w:r>
                              <w:t>Redmond’s Trophy Rock – mineral supplement for wildlife</w:t>
                            </w:r>
                            <w:r w:rsidR="003A040A">
                              <w:t>, will promote antler growth on deer. Available for $15 / 20# rock</w:t>
                            </w:r>
                            <w:r w:rsidR="00E817C7">
                              <w:t xml:space="preserve">. </w:t>
                            </w:r>
                          </w:p>
                          <w:p w14:paraId="4871E599" w14:textId="55B89E60" w:rsidR="009C5A72" w:rsidRDefault="009C5A72" w:rsidP="00F2624F">
                            <w:pPr>
                              <w:jc w:val="both"/>
                            </w:pPr>
                            <w:r>
                              <w:t xml:space="preserve">Wildlife Feed – Special </w:t>
                            </w:r>
                            <w:r w:rsidR="00FF25C8">
                              <w:t xml:space="preserve">grain screening and molasses blended pellet for any wildlife species. $10 / 50# sack. </w:t>
                            </w:r>
                          </w:p>
                          <w:p w14:paraId="21EDEBBF" w14:textId="2A355468" w:rsidR="00606ABD" w:rsidRDefault="00606ABD" w:rsidP="00F2624F">
                            <w:pPr>
                              <w:jc w:val="both"/>
                            </w:pPr>
                            <w:r w:rsidRPr="009317BE">
                              <w:t xml:space="preserve">Non-GMO Chick Starter Crumbles </w:t>
                            </w:r>
                            <w:r w:rsidR="009C5A72">
                              <w:t xml:space="preserve">– Now </w:t>
                            </w:r>
                            <w:r w:rsidR="009C5A72" w:rsidRPr="00E238A9">
                              <w:rPr>
                                <w:b/>
                                <w:bCs/>
                              </w:rPr>
                              <w:t>OUT OF STOCK!</w:t>
                            </w:r>
                            <w:r w:rsidR="009C5A72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027C7">
              <w:t>Smidley</w:t>
            </w:r>
            <w:proofErr w:type="spellEnd"/>
            <w:r w:rsidR="00D027C7">
              <w:t xml:space="preserve"> Livestock Equipment:</w:t>
            </w:r>
            <w:r w:rsidR="008258BD">
              <w:t xml:space="preserve"> single, double, and triple hog drinking bars 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5D3FB6D8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D40A709" w14:textId="2D0B0411" w:rsidR="004510AC" w:rsidRPr="00D636D7" w:rsidRDefault="004510AC" w:rsidP="008508BF">
            <w:pPr>
              <w:jc w:val="both"/>
            </w:pPr>
            <w:r>
              <w:t>Organic Oat Mill Run Pellets</w:t>
            </w:r>
            <w:r w:rsidR="00CB3C4D">
              <w:t xml:space="preserve"> – can be offered in sacks or totes, but currently available in bulk. </w:t>
            </w:r>
            <w:r w:rsidR="001F397A">
              <w:t>$185 / ton bulk.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 xml:space="preserve">Organic Steamed Rolled Oats – either </w:t>
            </w:r>
            <w:proofErr w:type="gramStart"/>
            <w:r>
              <w:t>50 pound</w:t>
            </w:r>
            <w:proofErr w:type="gramEnd"/>
            <w:r>
              <w:t xml:space="preserve"> sacks</w:t>
            </w:r>
            <w:r w:rsidR="0073052C">
              <w:t>, or 1600 pound totes</w:t>
            </w:r>
            <w:r w:rsidR="006D6A64">
              <w:t>, $900 / ton.</w:t>
            </w:r>
          </w:p>
          <w:p w14:paraId="5C4B6E71" w14:textId="7959C16E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Check Price List</w:t>
            </w:r>
            <w:r w:rsidR="00854B2B">
              <w:t xml:space="preserve"> for recently updated prices</w:t>
            </w:r>
            <w:r w:rsidR="00303D77">
              <w:t xml:space="preserve">. </w:t>
            </w:r>
            <w:r w:rsidR="00EF4D1F">
              <w:t>Stock up</w:t>
            </w:r>
            <w:r w:rsidR="00854B2B">
              <w:t xml:space="preserve"> now</w:t>
            </w:r>
            <w:r w:rsidR="00EF4D1F">
              <w:t xml:space="preserve"> before winter sets in! 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proofErr w:type="gramStart"/>
            <w:r w:rsidR="00A5447C">
              <w:t>50</w:t>
            </w:r>
            <w:r w:rsidR="00816B94">
              <w:t xml:space="preserve"> pound</w:t>
            </w:r>
            <w:proofErr w:type="gramEnd"/>
            <w:r w:rsidR="00A5447C">
              <w:t xml:space="preserve"> sacks in stock. </w:t>
            </w:r>
          </w:p>
          <w:p w14:paraId="204104E2" w14:textId="098E38E9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 xml:space="preserve">, Redmond, Dr. Paul’s, Dr. Sarah’s,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</w:p>
          <w:p w14:paraId="09D36793" w14:textId="72294DB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  <w:r w:rsidR="009647FD">
              <w:t xml:space="preserve"> Ingredient prices have been going up, so stock up now to save money.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AF4F3F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45B1A85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6B43A84" wp14:editId="735BCED4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189230</wp:posOffset>
                      </wp:positionV>
                      <wp:extent cx="6401434" cy="2828925"/>
                      <wp:effectExtent l="0" t="0" r="19050" b="285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2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432632D3" w14:textId="792BAF6A" w:rsidR="00A15B79" w:rsidRDefault="00A15B79">
                                  <w:r>
                                    <w:t xml:space="preserve">- </w:t>
                                  </w:r>
                                  <w:r w:rsidR="00E817C7">
                                    <w:t xml:space="preserve">Most, if not, all organic farming conferences around the Midwest </w:t>
                                  </w:r>
                                  <w:r w:rsidR="009B1EC2">
                                    <w:t>ha</w:t>
                                  </w:r>
                                  <w:r w:rsidR="00BB1DCF">
                                    <w:t>ve</w:t>
                                  </w:r>
                                  <w:r w:rsidR="009B1EC2">
                                    <w:t xml:space="preserve"> announced plans to host</w:t>
                                  </w:r>
                                  <w:r w:rsidR="003976F0">
                                    <w:t xml:space="preserve"> virtual conferences this winter instead of in person gatherings</w:t>
                                  </w:r>
                                  <w:r w:rsidR="00CA75E5">
                                    <w:t xml:space="preserve"> due to COVID</w:t>
                                  </w:r>
                                  <w:r w:rsidR="003976F0">
                                    <w:t xml:space="preserve">. </w:t>
                                  </w:r>
                                  <w:r w:rsidR="00A22BEB">
                                    <w:t>This means that</w:t>
                                  </w:r>
                                  <w:r w:rsidR="003976F0">
                                    <w:t xml:space="preserve"> we will NOT be attending any exhibit booths this coming winter. We </w:t>
                                  </w:r>
                                  <w:r w:rsidR="00A55B93">
                                    <w:t>will,</w:t>
                                  </w:r>
                                  <w:r w:rsidR="003976F0">
                                    <w:t xml:space="preserve"> however, continue to support </w:t>
                                  </w:r>
                                  <w:r w:rsidR="00BB1DCF">
                                    <w:t xml:space="preserve">all organic farming conferences in the Upper Midwest with advertisements and sponsorships. </w:t>
                                  </w:r>
                                </w:p>
                                <w:p w14:paraId="1BF580E1" w14:textId="166E0A65" w:rsidR="00E34F1A" w:rsidRDefault="00E34F1A">
                                  <w:r>
                                    <w:t xml:space="preserve">- Riverside Feeds will NOT host any </w:t>
                                  </w:r>
                                  <w:r w:rsidR="00F33CE0">
                                    <w:t xml:space="preserve">farmer production meetings until we feel it is safe to have a public gathering. My guess is that this will not </w:t>
                                  </w:r>
                                  <w:r w:rsidR="006F7AA7">
                                    <w:t>happen</w:t>
                                  </w:r>
                                  <w:r w:rsidR="00F33CE0">
                                    <w:t xml:space="preserve"> until sometime next year at the earliest. </w:t>
                                  </w:r>
                                </w:p>
                                <w:p w14:paraId="67BB1477" w14:textId="6749D169" w:rsidR="001D766F" w:rsidRDefault="001D766F">
                                  <w:r>
                                    <w:t>-</w:t>
                                  </w:r>
                                  <w:r w:rsidR="000C0C89">
                                    <w:t xml:space="preserve"> </w:t>
                                  </w:r>
                                  <w:r w:rsidR="0090539F">
                                    <w:t>We highly recommend face masks and social distancing when visiting our facility</w:t>
                                  </w:r>
                                  <w:r w:rsidR="006B3A99">
                                    <w:t xml:space="preserve">. If you wish to pick your order up via curbside without </w:t>
                                  </w:r>
                                  <w:proofErr w:type="gramStart"/>
                                  <w:r w:rsidR="006B3A99">
                                    <w:t>coming in contact with</w:t>
                                  </w:r>
                                  <w:proofErr w:type="gramEnd"/>
                                  <w:r w:rsidR="006B3A99">
                                    <w:t xml:space="preserve"> our staff, please call our office when you arrive for load out instructions. We will continue to o</w:t>
                                  </w:r>
                                  <w:r w:rsidR="00E763FA">
                                    <w:t xml:space="preserve">ffer customer service at the window in front of our office to avoid traffic inside of the office.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  <w:p w14:paraId="5F6B4F33" w14:textId="7C2FF472" w:rsidR="008F0BD9" w:rsidRDefault="008F0BD9">
                                  <w:r>
                                    <w:t xml:space="preserve">- If any customers would like to see our new feed mill setup, </w:t>
                                  </w:r>
                                  <w:r w:rsidR="00C00B77">
                                    <w:t>feel free to give us a call or stop by and ask for a personal tour</w:t>
                                  </w:r>
                                  <w:r w:rsidR="009736F4">
                                    <w:t xml:space="preserve">! </w:t>
                                  </w:r>
                                  <w:r w:rsidR="006C2F55">
                                    <w:t xml:space="preserve">We encourage social distancing and face masks when visiting our facility.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9" type="#_x0000_t202" style="position:absolute;margin-left:13pt;margin-top:14.9pt;width:504.05pt;height:22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432632D3" w14:textId="792BAF6A" w:rsidR="00A15B79" w:rsidRDefault="00A15B79">
                            <w:r>
                              <w:t xml:space="preserve">- </w:t>
                            </w:r>
                            <w:r w:rsidR="00E817C7">
                              <w:t xml:space="preserve">Most, if not, all organic farming conferences around the Midwest </w:t>
                            </w:r>
                            <w:r w:rsidR="009B1EC2">
                              <w:t>ha</w:t>
                            </w:r>
                            <w:r w:rsidR="00BB1DCF">
                              <w:t>ve</w:t>
                            </w:r>
                            <w:r w:rsidR="009B1EC2">
                              <w:t xml:space="preserve"> announced plans to host</w:t>
                            </w:r>
                            <w:r w:rsidR="003976F0">
                              <w:t xml:space="preserve"> virtual conferences this winter instead of in person gatherings</w:t>
                            </w:r>
                            <w:r w:rsidR="00CA75E5">
                              <w:t xml:space="preserve"> due to COVID</w:t>
                            </w:r>
                            <w:r w:rsidR="003976F0">
                              <w:t xml:space="preserve">. </w:t>
                            </w:r>
                            <w:r w:rsidR="00A22BEB">
                              <w:t>This means that</w:t>
                            </w:r>
                            <w:r w:rsidR="003976F0">
                              <w:t xml:space="preserve"> we will NOT be attending any exhibit booths this coming winter. We </w:t>
                            </w:r>
                            <w:r w:rsidR="00A55B93">
                              <w:t>will,</w:t>
                            </w:r>
                            <w:r w:rsidR="003976F0">
                              <w:t xml:space="preserve"> however, continue to support </w:t>
                            </w:r>
                            <w:r w:rsidR="00BB1DCF">
                              <w:t xml:space="preserve">all organic farming conferences in the Upper Midwest with advertisements and sponsorships. </w:t>
                            </w:r>
                          </w:p>
                          <w:p w14:paraId="1BF580E1" w14:textId="166E0A65" w:rsidR="00E34F1A" w:rsidRDefault="00E34F1A">
                            <w:r>
                              <w:t xml:space="preserve">- Riverside Feeds will NOT host any </w:t>
                            </w:r>
                            <w:r w:rsidR="00F33CE0">
                              <w:t xml:space="preserve">farmer production meetings until we feel it is safe to have a public gathering. My guess is that this will not </w:t>
                            </w:r>
                            <w:r w:rsidR="006F7AA7">
                              <w:t>happen</w:t>
                            </w:r>
                            <w:r w:rsidR="00F33CE0">
                              <w:t xml:space="preserve"> until sometime next year at the earliest. </w:t>
                            </w:r>
                          </w:p>
                          <w:p w14:paraId="67BB1477" w14:textId="6749D169" w:rsidR="001D766F" w:rsidRDefault="001D766F">
                            <w:r>
                              <w:t>-</w:t>
                            </w:r>
                            <w:r w:rsidR="000C0C89">
                              <w:t xml:space="preserve"> </w:t>
                            </w:r>
                            <w:r w:rsidR="0090539F">
                              <w:t>We highly recommend face masks and social distancing when visiting our facility</w:t>
                            </w:r>
                            <w:r w:rsidR="006B3A99">
                              <w:t xml:space="preserve">. If you wish to pick your order up via curbside without </w:t>
                            </w:r>
                            <w:proofErr w:type="gramStart"/>
                            <w:r w:rsidR="006B3A99">
                              <w:t>coming in contact with</w:t>
                            </w:r>
                            <w:proofErr w:type="gramEnd"/>
                            <w:r w:rsidR="006B3A99">
                              <w:t xml:space="preserve"> our staff, please call our office when you arrive for load out instructions. We will continue to o</w:t>
                            </w:r>
                            <w:r w:rsidR="00E763FA">
                              <w:t xml:space="preserve">ffer customer service at the window in front of our office to avoid traffic inside of the office. </w:t>
                            </w:r>
                            <w:r w:rsidR="00C865D2">
                              <w:t xml:space="preserve"> </w:t>
                            </w:r>
                          </w:p>
                          <w:p w14:paraId="5F6B4F33" w14:textId="7C2FF472" w:rsidR="008F0BD9" w:rsidRDefault="008F0BD9">
                            <w:r>
                              <w:t xml:space="preserve">- If any customers would like to see our new feed mill setup, </w:t>
                            </w:r>
                            <w:r w:rsidR="00C00B77">
                              <w:t>feel free to give us a call or stop by and ask for a personal tour</w:t>
                            </w:r>
                            <w:r w:rsidR="009736F4">
                              <w:t xml:space="preserve">! </w:t>
                            </w:r>
                            <w:r w:rsidR="006C2F55">
                              <w:t xml:space="preserve">We encourage social distancing and face masks when visiting our facility.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75AAE413">
                  <wp:extent cx="6756400" cy="320992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737" cy="321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634008E6" w:rsidR="00B74F8A" w:rsidRPr="00847CB0" w:rsidRDefault="00B74F8A" w:rsidP="00C87892">
      <w:pPr>
        <w:pStyle w:val="NoSpacing"/>
        <w:rPr>
          <w:sz w:val="10"/>
        </w:rPr>
      </w:pPr>
    </w:p>
    <w:sectPr w:rsidR="00B74F8A" w:rsidRPr="00847CB0" w:rsidSect="00AF4F3F">
      <w:footerReference w:type="default" r:id="rId19"/>
      <w:headerReference w:type="first" r:id="rId20"/>
      <w:type w:val="continuous"/>
      <w:pgSz w:w="12240" w:h="15840" w:code="1"/>
      <w:pgMar w:top="360" w:right="720" w:bottom="45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C96E9" w14:textId="77777777" w:rsidR="000602C5" w:rsidRDefault="000602C5" w:rsidP="00C03D04">
      <w:r>
        <w:separator/>
      </w:r>
    </w:p>
  </w:endnote>
  <w:endnote w:type="continuationSeparator" w:id="0">
    <w:p w14:paraId="3AD33747" w14:textId="77777777" w:rsidR="000602C5" w:rsidRDefault="000602C5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63628" w14:textId="77777777" w:rsidR="000602C5" w:rsidRDefault="000602C5" w:rsidP="00C03D04">
      <w:r>
        <w:separator/>
      </w:r>
    </w:p>
  </w:footnote>
  <w:footnote w:type="continuationSeparator" w:id="0">
    <w:p w14:paraId="0ED518F9" w14:textId="77777777" w:rsidR="000602C5" w:rsidRDefault="000602C5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4025"/>
    <w:rsid w:val="000043B8"/>
    <w:rsid w:val="00006C6A"/>
    <w:rsid w:val="000100D2"/>
    <w:rsid w:val="00016B9C"/>
    <w:rsid w:val="000239F0"/>
    <w:rsid w:val="000266D5"/>
    <w:rsid w:val="00034F4B"/>
    <w:rsid w:val="00046538"/>
    <w:rsid w:val="000602C5"/>
    <w:rsid w:val="000651DC"/>
    <w:rsid w:val="00065F3B"/>
    <w:rsid w:val="000667FD"/>
    <w:rsid w:val="00071DED"/>
    <w:rsid w:val="000729F4"/>
    <w:rsid w:val="0007543B"/>
    <w:rsid w:val="00081716"/>
    <w:rsid w:val="00082D8B"/>
    <w:rsid w:val="00086AE5"/>
    <w:rsid w:val="000A2FD9"/>
    <w:rsid w:val="000A67D4"/>
    <w:rsid w:val="000B25DF"/>
    <w:rsid w:val="000B341C"/>
    <w:rsid w:val="000B5ACB"/>
    <w:rsid w:val="000B71B0"/>
    <w:rsid w:val="000C0C89"/>
    <w:rsid w:val="000C3BC1"/>
    <w:rsid w:val="000C4BF2"/>
    <w:rsid w:val="000C7F83"/>
    <w:rsid w:val="000D15B1"/>
    <w:rsid w:val="000D53AE"/>
    <w:rsid w:val="000E5065"/>
    <w:rsid w:val="000F069F"/>
    <w:rsid w:val="000F46B5"/>
    <w:rsid w:val="000F63EC"/>
    <w:rsid w:val="000F69D6"/>
    <w:rsid w:val="00105CE1"/>
    <w:rsid w:val="00106C8F"/>
    <w:rsid w:val="001145D9"/>
    <w:rsid w:val="00115EA3"/>
    <w:rsid w:val="00125631"/>
    <w:rsid w:val="0012593A"/>
    <w:rsid w:val="001272B8"/>
    <w:rsid w:val="00134C80"/>
    <w:rsid w:val="0013531B"/>
    <w:rsid w:val="00135337"/>
    <w:rsid w:val="00137ADA"/>
    <w:rsid w:val="00143478"/>
    <w:rsid w:val="00150087"/>
    <w:rsid w:val="00151F38"/>
    <w:rsid w:val="00153C9A"/>
    <w:rsid w:val="001624E1"/>
    <w:rsid w:val="001624F1"/>
    <w:rsid w:val="00162D94"/>
    <w:rsid w:val="00165789"/>
    <w:rsid w:val="00167C1A"/>
    <w:rsid w:val="00170023"/>
    <w:rsid w:val="00175507"/>
    <w:rsid w:val="00175F1B"/>
    <w:rsid w:val="0018386B"/>
    <w:rsid w:val="00183BBD"/>
    <w:rsid w:val="00190CE2"/>
    <w:rsid w:val="00192D72"/>
    <w:rsid w:val="00193DBE"/>
    <w:rsid w:val="00197546"/>
    <w:rsid w:val="001A3B05"/>
    <w:rsid w:val="001B7D10"/>
    <w:rsid w:val="001C212F"/>
    <w:rsid w:val="001C7935"/>
    <w:rsid w:val="001D41A9"/>
    <w:rsid w:val="001D53A8"/>
    <w:rsid w:val="001D64DF"/>
    <w:rsid w:val="001D766F"/>
    <w:rsid w:val="001E373C"/>
    <w:rsid w:val="001E5649"/>
    <w:rsid w:val="001E77EE"/>
    <w:rsid w:val="001F397A"/>
    <w:rsid w:val="001F7ED7"/>
    <w:rsid w:val="00204CC1"/>
    <w:rsid w:val="00210687"/>
    <w:rsid w:val="00214044"/>
    <w:rsid w:val="00216A86"/>
    <w:rsid w:val="00222B82"/>
    <w:rsid w:val="002235EE"/>
    <w:rsid w:val="002303B4"/>
    <w:rsid w:val="002306BA"/>
    <w:rsid w:val="00231718"/>
    <w:rsid w:val="00233D76"/>
    <w:rsid w:val="00235F5A"/>
    <w:rsid w:val="00236ED4"/>
    <w:rsid w:val="00240BDA"/>
    <w:rsid w:val="00245AB0"/>
    <w:rsid w:val="002462AD"/>
    <w:rsid w:val="00260308"/>
    <w:rsid w:val="00262D83"/>
    <w:rsid w:val="002667CC"/>
    <w:rsid w:val="0026682E"/>
    <w:rsid w:val="00270745"/>
    <w:rsid w:val="002717B5"/>
    <w:rsid w:val="00280CF6"/>
    <w:rsid w:val="00290E8D"/>
    <w:rsid w:val="00290F3B"/>
    <w:rsid w:val="00294ADC"/>
    <w:rsid w:val="00295EE1"/>
    <w:rsid w:val="00296515"/>
    <w:rsid w:val="002A2E60"/>
    <w:rsid w:val="002A5839"/>
    <w:rsid w:val="002D2C95"/>
    <w:rsid w:val="002D3504"/>
    <w:rsid w:val="002D7F06"/>
    <w:rsid w:val="002E0E6E"/>
    <w:rsid w:val="002E1A9D"/>
    <w:rsid w:val="002E1E40"/>
    <w:rsid w:val="002E76DC"/>
    <w:rsid w:val="002F0367"/>
    <w:rsid w:val="002F4444"/>
    <w:rsid w:val="0030365B"/>
    <w:rsid w:val="00303D77"/>
    <w:rsid w:val="00304510"/>
    <w:rsid w:val="00305BF0"/>
    <w:rsid w:val="00310CBF"/>
    <w:rsid w:val="003156C0"/>
    <w:rsid w:val="00317A32"/>
    <w:rsid w:val="003272A7"/>
    <w:rsid w:val="00332E54"/>
    <w:rsid w:val="00335C62"/>
    <w:rsid w:val="0033625C"/>
    <w:rsid w:val="0033720E"/>
    <w:rsid w:val="0033763D"/>
    <w:rsid w:val="00337F79"/>
    <w:rsid w:val="00344FDA"/>
    <w:rsid w:val="00353E61"/>
    <w:rsid w:val="00354739"/>
    <w:rsid w:val="003734BE"/>
    <w:rsid w:val="00374BA0"/>
    <w:rsid w:val="00376F66"/>
    <w:rsid w:val="0038187E"/>
    <w:rsid w:val="003848B4"/>
    <w:rsid w:val="003861B7"/>
    <w:rsid w:val="003976F0"/>
    <w:rsid w:val="003A040A"/>
    <w:rsid w:val="003A2D55"/>
    <w:rsid w:val="003C00B5"/>
    <w:rsid w:val="003C06FB"/>
    <w:rsid w:val="003C32BC"/>
    <w:rsid w:val="003D59B6"/>
    <w:rsid w:val="003D63A3"/>
    <w:rsid w:val="003E0098"/>
    <w:rsid w:val="003E1A6B"/>
    <w:rsid w:val="003E5EA0"/>
    <w:rsid w:val="003E6CAE"/>
    <w:rsid w:val="003F0B81"/>
    <w:rsid w:val="003F5E17"/>
    <w:rsid w:val="0040199E"/>
    <w:rsid w:val="00402144"/>
    <w:rsid w:val="004027B8"/>
    <w:rsid w:val="004067DB"/>
    <w:rsid w:val="004151C1"/>
    <w:rsid w:val="0042439E"/>
    <w:rsid w:val="00426C79"/>
    <w:rsid w:val="00433396"/>
    <w:rsid w:val="004363AF"/>
    <w:rsid w:val="0044519F"/>
    <w:rsid w:val="00446902"/>
    <w:rsid w:val="00450D51"/>
    <w:rsid w:val="004510AC"/>
    <w:rsid w:val="00455685"/>
    <w:rsid w:val="00457E17"/>
    <w:rsid w:val="0046245B"/>
    <w:rsid w:val="00463C78"/>
    <w:rsid w:val="00463F5F"/>
    <w:rsid w:val="00472B99"/>
    <w:rsid w:val="00476763"/>
    <w:rsid w:val="0047779F"/>
    <w:rsid w:val="00484C55"/>
    <w:rsid w:val="00487428"/>
    <w:rsid w:val="004912BB"/>
    <w:rsid w:val="0049738F"/>
    <w:rsid w:val="004A3C80"/>
    <w:rsid w:val="004B4D0C"/>
    <w:rsid w:val="004B692D"/>
    <w:rsid w:val="004C69B8"/>
    <w:rsid w:val="004D0E80"/>
    <w:rsid w:val="004D5536"/>
    <w:rsid w:val="004D6530"/>
    <w:rsid w:val="004D75C7"/>
    <w:rsid w:val="004E07D4"/>
    <w:rsid w:val="004E5C95"/>
    <w:rsid w:val="004E61ED"/>
    <w:rsid w:val="004E75C4"/>
    <w:rsid w:val="004F2EFB"/>
    <w:rsid w:val="004F5844"/>
    <w:rsid w:val="004F663D"/>
    <w:rsid w:val="004F7120"/>
    <w:rsid w:val="004F757F"/>
    <w:rsid w:val="004F7730"/>
    <w:rsid w:val="00501032"/>
    <w:rsid w:val="00502D2D"/>
    <w:rsid w:val="00537A6C"/>
    <w:rsid w:val="0054088F"/>
    <w:rsid w:val="0054174D"/>
    <w:rsid w:val="005542E8"/>
    <w:rsid w:val="00554921"/>
    <w:rsid w:val="00555869"/>
    <w:rsid w:val="00561E47"/>
    <w:rsid w:val="00563C58"/>
    <w:rsid w:val="00564E34"/>
    <w:rsid w:val="00565710"/>
    <w:rsid w:val="005661DF"/>
    <w:rsid w:val="005671C2"/>
    <w:rsid w:val="005706EF"/>
    <w:rsid w:val="005715B7"/>
    <w:rsid w:val="00572794"/>
    <w:rsid w:val="00573151"/>
    <w:rsid w:val="005740E3"/>
    <w:rsid w:val="00590279"/>
    <w:rsid w:val="0059558D"/>
    <w:rsid w:val="005B1078"/>
    <w:rsid w:val="005B3C77"/>
    <w:rsid w:val="005B7086"/>
    <w:rsid w:val="005C2A77"/>
    <w:rsid w:val="005C2E39"/>
    <w:rsid w:val="005C36F0"/>
    <w:rsid w:val="005D0DC3"/>
    <w:rsid w:val="005D328E"/>
    <w:rsid w:val="005D4B41"/>
    <w:rsid w:val="005D5C04"/>
    <w:rsid w:val="005D77EF"/>
    <w:rsid w:val="005E3B72"/>
    <w:rsid w:val="005E4519"/>
    <w:rsid w:val="005F0A99"/>
    <w:rsid w:val="005F0C70"/>
    <w:rsid w:val="005F17A8"/>
    <w:rsid w:val="005F5929"/>
    <w:rsid w:val="005F64BB"/>
    <w:rsid w:val="00602E6B"/>
    <w:rsid w:val="00606ABD"/>
    <w:rsid w:val="006140C8"/>
    <w:rsid w:val="0061424B"/>
    <w:rsid w:val="00615EB0"/>
    <w:rsid w:val="00616EA8"/>
    <w:rsid w:val="00617DF6"/>
    <w:rsid w:val="0062344A"/>
    <w:rsid w:val="00632F6C"/>
    <w:rsid w:val="00634173"/>
    <w:rsid w:val="006406E1"/>
    <w:rsid w:val="006431EC"/>
    <w:rsid w:val="00645E08"/>
    <w:rsid w:val="006500F6"/>
    <w:rsid w:val="00654C79"/>
    <w:rsid w:val="0065596A"/>
    <w:rsid w:val="006563D7"/>
    <w:rsid w:val="00670CE0"/>
    <w:rsid w:val="00673199"/>
    <w:rsid w:val="00680B14"/>
    <w:rsid w:val="00684863"/>
    <w:rsid w:val="006853BC"/>
    <w:rsid w:val="006938D5"/>
    <w:rsid w:val="006950C4"/>
    <w:rsid w:val="006A0F5E"/>
    <w:rsid w:val="006A3D93"/>
    <w:rsid w:val="006A5E71"/>
    <w:rsid w:val="006B009F"/>
    <w:rsid w:val="006B0829"/>
    <w:rsid w:val="006B2362"/>
    <w:rsid w:val="006B33B4"/>
    <w:rsid w:val="006B3A99"/>
    <w:rsid w:val="006C0530"/>
    <w:rsid w:val="006C2F55"/>
    <w:rsid w:val="006C3B00"/>
    <w:rsid w:val="006C705E"/>
    <w:rsid w:val="006D0761"/>
    <w:rsid w:val="006D4C5E"/>
    <w:rsid w:val="006D5A0D"/>
    <w:rsid w:val="006D5E58"/>
    <w:rsid w:val="006D6A64"/>
    <w:rsid w:val="006D6DB9"/>
    <w:rsid w:val="006D72E1"/>
    <w:rsid w:val="006E60BD"/>
    <w:rsid w:val="006F035F"/>
    <w:rsid w:val="006F6212"/>
    <w:rsid w:val="006F7AA7"/>
    <w:rsid w:val="00702FFB"/>
    <w:rsid w:val="00703AD0"/>
    <w:rsid w:val="0071170C"/>
    <w:rsid w:val="00714AF0"/>
    <w:rsid w:val="00722CCB"/>
    <w:rsid w:val="00722CD1"/>
    <w:rsid w:val="007238A9"/>
    <w:rsid w:val="00723F2B"/>
    <w:rsid w:val="00724236"/>
    <w:rsid w:val="0072575C"/>
    <w:rsid w:val="0073052C"/>
    <w:rsid w:val="007351A0"/>
    <w:rsid w:val="007409E2"/>
    <w:rsid w:val="007412BC"/>
    <w:rsid w:val="00741F37"/>
    <w:rsid w:val="007435FD"/>
    <w:rsid w:val="007456CF"/>
    <w:rsid w:val="00747DB5"/>
    <w:rsid w:val="00751333"/>
    <w:rsid w:val="00753A4B"/>
    <w:rsid w:val="00765851"/>
    <w:rsid w:val="00770AED"/>
    <w:rsid w:val="007756A7"/>
    <w:rsid w:val="0078742E"/>
    <w:rsid w:val="00791ED2"/>
    <w:rsid w:val="007921A3"/>
    <w:rsid w:val="007956E2"/>
    <w:rsid w:val="007A04D4"/>
    <w:rsid w:val="007A1467"/>
    <w:rsid w:val="007A25FF"/>
    <w:rsid w:val="007A30FC"/>
    <w:rsid w:val="007A5134"/>
    <w:rsid w:val="007A7F5C"/>
    <w:rsid w:val="007B0F19"/>
    <w:rsid w:val="007B64AC"/>
    <w:rsid w:val="007C0018"/>
    <w:rsid w:val="007C1649"/>
    <w:rsid w:val="007E5806"/>
    <w:rsid w:val="007F46FE"/>
    <w:rsid w:val="007F48F9"/>
    <w:rsid w:val="008059F9"/>
    <w:rsid w:val="00810133"/>
    <w:rsid w:val="00814F60"/>
    <w:rsid w:val="00816B94"/>
    <w:rsid w:val="008230E3"/>
    <w:rsid w:val="0082349D"/>
    <w:rsid w:val="00824DD7"/>
    <w:rsid w:val="008258BD"/>
    <w:rsid w:val="00837431"/>
    <w:rsid w:val="00841183"/>
    <w:rsid w:val="00844931"/>
    <w:rsid w:val="00844B11"/>
    <w:rsid w:val="00845CED"/>
    <w:rsid w:val="00847CB0"/>
    <w:rsid w:val="008508BF"/>
    <w:rsid w:val="00851757"/>
    <w:rsid w:val="00854B2B"/>
    <w:rsid w:val="00857049"/>
    <w:rsid w:val="008601B2"/>
    <w:rsid w:val="00860BEF"/>
    <w:rsid w:val="00865DD7"/>
    <w:rsid w:val="00871E61"/>
    <w:rsid w:val="0087569F"/>
    <w:rsid w:val="00875EED"/>
    <w:rsid w:val="008762B4"/>
    <w:rsid w:val="00883353"/>
    <w:rsid w:val="008851F3"/>
    <w:rsid w:val="0089592A"/>
    <w:rsid w:val="008A3A30"/>
    <w:rsid w:val="008A61B7"/>
    <w:rsid w:val="008A7D06"/>
    <w:rsid w:val="008B2405"/>
    <w:rsid w:val="008B49B7"/>
    <w:rsid w:val="008B6AE1"/>
    <w:rsid w:val="008C24B3"/>
    <w:rsid w:val="008C278F"/>
    <w:rsid w:val="008C785C"/>
    <w:rsid w:val="008D0A18"/>
    <w:rsid w:val="008D42B1"/>
    <w:rsid w:val="008E29B6"/>
    <w:rsid w:val="008E5266"/>
    <w:rsid w:val="008F0BD9"/>
    <w:rsid w:val="008F6420"/>
    <w:rsid w:val="008F7D59"/>
    <w:rsid w:val="008F7DBF"/>
    <w:rsid w:val="009003E9"/>
    <w:rsid w:val="009052F9"/>
    <w:rsid w:val="0090539F"/>
    <w:rsid w:val="009148EA"/>
    <w:rsid w:val="009162C6"/>
    <w:rsid w:val="00917404"/>
    <w:rsid w:val="00920448"/>
    <w:rsid w:val="0092536D"/>
    <w:rsid w:val="00925E1F"/>
    <w:rsid w:val="00927A2B"/>
    <w:rsid w:val="00927FFB"/>
    <w:rsid w:val="009317BE"/>
    <w:rsid w:val="009318BF"/>
    <w:rsid w:val="009338DD"/>
    <w:rsid w:val="00934CA8"/>
    <w:rsid w:val="0094006A"/>
    <w:rsid w:val="009416FA"/>
    <w:rsid w:val="00941C99"/>
    <w:rsid w:val="009437AB"/>
    <w:rsid w:val="0094526C"/>
    <w:rsid w:val="0095162A"/>
    <w:rsid w:val="00952C57"/>
    <w:rsid w:val="00956C9E"/>
    <w:rsid w:val="00961EF6"/>
    <w:rsid w:val="009620A9"/>
    <w:rsid w:val="009647FD"/>
    <w:rsid w:val="00966C76"/>
    <w:rsid w:val="009736F4"/>
    <w:rsid w:val="00974B67"/>
    <w:rsid w:val="00977B56"/>
    <w:rsid w:val="00980DD4"/>
    <w:rsid w:val="0098483D"/>
    <w:rsid w:val="00997D42"/>
    <w:rsid w:val="009A504D"/>
    <w:rsid w:val="009A5818"/>
    <w:rsid w:val="009A6CB0"/>
    <w:rsid w:val="009B1EC2"/>
    <w:rsid w:val="009B6D83"/>
    <w:rsid w:val="009C1711"/>
    <w:rsid w:val="009C5A72"/>
    <w:rsid w:val="009D5715"/>
    <w:rsid w:val="009D68D9"/>
    <w:rsid w:val="009D7612"/>
    <w:rsid w:val="00A02C99"/>
    <w:rsid w:val="00A046AE"/>
    <w:rsid w:val="00A053AB"/>
    <w:rsid w:val="00A11F83"/>
    <w:rsid w:val="00A155C2"/>
    <w:rsid w:val="00A15B79"/>
    <w:rsid w:val="00A166D6"/>
    <w:rsid w:val="00A167D8"/>
    <w:rsid w:val="00A22BEB"/>
    <w:rsid w:val="00A33AB2"/>
    <w:rsid w:val="00A354AF"/>
    <w:rsid w:val="00A415AA"/>
    <w:rsid w:val="00A515F9"/>
    <w:rsid w:val="00A541F8"/>
    <w:rsid w:val="00A5422C"/>
    <w:rsid w:val="00A5447C"/>
    <w:rsid w:val="00A54DC3"/>
    <w:rsid w:val="00A55B93"/>
    <w:rsid w:val="00A6049F"/>
    <w:rsid w:val="00A6300D"/>
    <w:rsid w:val="00A648E5"/>
    <w:rsid w:val="00A6749F"/>
    <w:rsid w:val="00A70684"/>
    <w:rsid w:val="00A740FF"/>
    <w:rsid w:val="00A74B21"/>
    <w:rsid w:val="00A75146"/>
    <w:rsid w:val="00A818D9"/>
    <w:rsid w:val="00A847DC"/>
    <w:rsid w:val="00A92DE0"/>
    <w:rsid w:val="00AA1E6A"/>
    <w:rsid w:val="00AA62C8"/>
    <w:rsid w:val="00AC257F"/>
    <w:rsid w:val="00AD5A1F"/>
    <w:rsid w:val="00AE3574"/>
    <w:rsid w:val="00AE42D5"/>
    <w:rsid w:val="00AF4B07"/>
    <w:rsid w:val="00AF4F3F"/>
    <w:rsid w:val="00AF5537"/>
    <w:rsid w:val="00AF5701"/>
    <w:rsid w:val="00B004AA"/>
    <w:rsid w:val="00B03852"/>
    <w:rsid w:val="00B1301A"/>
    <w:rsid w:val="00B177A7"/>
    <w:rsid w:val="00B246DF"/>
    <w:rsid w:val="00B3131A"/>
    <w:rsid w:val="00B3362F"/>
    <w:rsid w:val="00B37DAA"/>
    <w:rsid w:val="00B453F7"/>
    <w:rsid w:val="00B53424"/>
    <w:rsid w:val="00B55486"/>
    <w:rsid w:val="00B555DF"/>
    <w:rsid w:val="00B56DC8"/>
    <w:rsid w:val="00B60A91"/>
    <w:rsid w:val="00B621C5"/>
    <w:rsid w:val="00B636F5"/>
    <w:rsid w:val="00B679F9"/>
    <w:rsid w:val="00B67F1E"/>
    <w:rsid w:val="00B70EC0"/>
    <w:rsid w:val="00B74F8A"/>
    <w:rsid w:val="00B77B0A"/>
    <w:rsid w:val="00B847F1"/>
    <w:rsid w:val="00B91A61"/>
    <w:rsid w:val="00BA1CBC"/>
    <w:rsid w:val="00BA2422"/>
    <w:rsid w:val="00BA3159"/>
    <w:rsid w:val="00BB1DCF"/>
    <w:rsid w:val="00BB3363"/>
    <w:rsid w:val="00BC0776"/>
    <w:rsid w:val="00BC7F73"/>
    <w:rsid w:val="00BD13D2"/>
    <w:rsid w:val="00BD1D23"/>
    <w:rsid w:val="00BD5B81"/>
    <w:rsid w:val="00BE15C9"/>
    <w:rsid w:val="00BE3DBB"/>
    <w:rsid w:val="00BE3FFC"/>
    <w:rsid w:val="00BE5CC2"/>
    <w:rsid w:val="00BE6B46"/>
    <w:rsid w:val="00BF17CC"/>
    <w:rsid w:val="00BF2274"/>
    <w:rsid w:val="00BF5E7C"/>
    <w:rsid w:val="00BF6E55"/>
    <w:rsid w:val="00BF71E1"/>
    <w:rsid w:val="00C00B77"/>
    <w:rsid w:val="00C03D04"/>
    <w:rsid w:val="00C142C6"/>
    <w:rsid w:val="00C16AA1"/>
    <w:rsid w:val="00C17235"/>
    <w:rsid w:val="00C174B2"/>
    <w:rsid w:val="00C3240D"/>
    <w:rsid w:val="00C32D7E"/>
    <w:rsid w:val="00C33546"/>
    <w:rsid w:val="00C35A12"/>
    <w:rsid w:val="00C35F11"/>
    <w:rsid w:val="00C37528"/>
    <w:rsid w:val="00C501CC"/>
    <w:rsid w:val="00C503F2"/>
    <w:rsid w:val="00C515C5"/>
    <w:rsid w:val="00C5413C"/>
    <w:rsid w:val="00C563BC"/>
    <w:rsid w:val="00C56A63"/>
    <w:rsid w:val="00C624EC"/>
    <w:rsid w:val="00C701F9"/>
    <w:rsid w:val="00C74931"/>
    <w:rsid w:val="00C74B7C"/>
    <w:rsid w:val="00C779AC"/>
    <w:rsid w:val="00C8216E"/>
    <w:rsid w:val="00C85428"/>
    <w:rsid w:val="00C865D2"/>
    <w:rsid w:val="00C87892"/>
    <w:rsid w:val="00C921FD"/>
    <w:rsid w:val="00CA3D61"/>
    <w:rsid w:val="00CA6031"/>
    <w:rsid w:val="00CA75E5"/>
    <w:rsid w:val="00CB2F0A"/>
    <w:rsid w:val="00CB3C4D"/>
    <w:rsid w:val="00CC24CB"/>
    <w:rsid w:val="00CC2BC2"/>
    <w:rsid w:val="00CC578F"/>
    <w:rsid w:val="00CD3C2B"/>
    <w:rsid w:val="00CE122C"/>
    <w:rsid w:val="00CE16AA"/>
    <w:rsid w:val="00CE406E"/>
    <w:rsid w:val="00CE4B01"/>
    <w:rsid w:val="00CE5904"/>
    <w:rsid w:val="00CF18E1"/>
    <w:rsid w:val="00D027C7"/>
    <w:rsid w:val="00D030CC"/>
    <w:rsid w:val="00D06DA6"/>
    <w:rsid w:val="00D07843"/>
    <w:rsid w:val="00D1162F"/>
    <w:rsid w:val="00D142CF"/>
    <w:rsid w:val="00D14608"/>
    <w:rsid w:val="00D17646"/>
    <w:rsid w:val="00D22DD9"/>
    <w:rsid w:val="00D2684E"/>
    <w:rsid w:val="00D27FDA"/>
    <w:rsid w:val="00D32D4E"/>
    <w:rsid w:val="00D3370F"/>
    <w:rsid w:val="00D339B6"/>
    <w:rsid w:val="00D33E25"/>
    <w:rsid w:val="00D34EAF"/>
    <w:rsid w:val="00D35838"/>
    <w:rsid w:val="00D378C0"/>
    <w:rsid w:val="00D41160"/>
    <w:rsid w:val="00D463EC"/>
    <w:rsid w:val="00D46A44"/>
    <w:rsid w:val="00D46DFE"/>
    <w:rsid w:val="00D47629"/>
    <w:rsid w:val="00D510CD"/>
    <w:rsid w:val="00D537AD"/>
    <w:rsid w:val="00D60D5E"/>
    <w:rsid w:val="00D636D7"/>
    <w:rsid w:val="00D64BA1"/>
    <w:rsid w:val="00D8006F"/>
    <w:rsid w:val="00D8480A"/>
    <w:rsid w:val="00D85D76"/>
    <w:rsid w:val="00D867B9"/>
    <w:rsid w:val="00D94972"/>
    <w:rsid w:val="00D9637A"/>
    <w:rsid w:val="00DA22D3"/>
    <w:rsid w:val="00DA2659"/>
    <w:rsid w:val="00DB03DD"/>
    <w:rsid w:val="00DB7991"/>
    <w:rsid w:val="00DC15DA"/>
    <w:rsid w:val="00DC178E"/>
    <w:rsid w:val="00DC45C9"/>
    <w:rsid w:val="00DC5C6E"/>
    <w:rsid w:val="00DD1D0E"/>
    <w:rsid w:val="00DD7BB5"/>
    <w:rsid w:val="00DE0F75"/>
    <w:rsid w:val="00DE1947"/>
    <w:rsid w:val="00DE2D50"/>
    <w:rsid w:val="00DE5825"/>
    <w:rsid w:val="00DE6190"/>
    <w:rsid w:val="00DF5F48"/>
    <w:rsid w:val="00DF6C49"/>
    <w:rsid w:val="00DF7A28"/>
    <w:rsid w:val="00E04EEF"/>
    <w:rsid w:val="00E0660E"/>
    <w:rsid w:val="00E149F4"/>
    <w:rsid w:val="00E158DE"/>
    <w:rsid w:val="00E20FFF"/>
    <w:rsid w:val="00E21D19"/>
    <w:rsid w:val="00E23865"/>
    <w:rsid w:val="00E238A9"/>
    <w:rsid w:val="00E27AFF"/>
    <w:rsid w:val="00E34F1A"/>
    <w:rsid w:val="00E362B9"/>
    <w:rsid w:val="00E37557"/>
    <w:rsid w:val="00E37A9B"/>
    <w:rsid w:val="00E5307E"/>
    <w:rsid w:val="00E53B2E"/>
    <w:rsid w:val="00E55A80"/>
    <w:rsid w:val="00E5665F"/>
    <w:rsid w:val="00E6013C"/>
    <w:rsid w:val="00E62CD5"/>
    <w:rsid w:val="00E64763"/>
    <w:rsid w:val="00E65944"/>
    <w:rsid w:val="00E708C2"/>
    <w:rsid w:val="00E74CA2"/>
    <w:rsid w:val="00E763FA"/>
    <w:rsid w:val="00E810FD"/>
    <w:rsid w:val="00E817C7"/>
    <w:rsid w:val="00E8257F"/>
    <w:rsid w:val="00E82AB7"/>
    <w:rsid w:val="00E8344F"/>
    <w:rsid w:val="00E87E7D"/>
    <w:rsid w:val="00E87F6E"/>
    <w:rsid w:val="00E94EB2"/>
    <w:rsid w:val="00E96826"/>
    <w:rsid w:val="00EA40BF"/>
    <w:rsid w:val="00EA4800"/>
    <w:rsid w:val="00EB167E"/>
    <w:rsid w:val="00EB42E8"/>
    <w:rsid w:val="00EB5429"/>
    <w:rsid w:val="00EB68EE"/>
    <w:rsid w:val="00EB7FE3"/>
    <w:rsid w:val="00EC07C9"/>
    <w:rsid w:val="00EC63DA"/>
    <w:rsid w:val="00EC6678"/>
    <w:rsid w:val="00ED0498"/>
    <w:rsid w:val="00ED15B2"/>
    <w:rsid w:val="00ED6BAA"/>
    <w:rsid w:val="00ED7F8B"/>
    <w:rsid w:val="00EE1DE9"/>
    <w:rsid w:val="00EE278D"/>
    <w:rsid w:val="00EE55BE"/>
    <w:rsid w:val="00EE6F21"/>
    <w:rsid w:val="00EF04C1"/>
    <w:rsid w:val="00EF296A"/>
    <w:rsid w:val="00EF43D9"/>
    <w:rsid w:val="00EF4605"/>
    <w:rsid w:val="00EF4D1F"/>
    <w:rsid w:val="00EF5D86"/>
    <w:rsid w:val="00F00F47"/>
    <w:rsid w:val="00F01F31"/>
    <w:rsid w:val="00F0687D"/>
    <w:rsid w:val="00F068B1"/>
    <w:rsid w:val="00F07C51"/>
    <w:rsid w:val="00F12653"/>
    <w:rsid w:val="00F22A48"/>
    <w:rsid w:val="00F2319B"/>
    <w:rsid w:val="00F26065"/>
    <w:rsid w:val="00F2624F"/>
    <w:rsid w:val="00F33CE0"/>
    <w:rsid w:val="00F3411D"/>
    <w:rsid w:val="00F35A19"/>
    <w:rsid w:val="00F41F29"/>
    <w:rsid w:val="00F43769"/>
    <w:rsid w:val="00F44B6D"/>
    <w:rsid w:val="00F606B1"/>
    <w:rsid w:val="00F62357"/>
    <w:rsid w:val="00F63067"/>
    <w:rsid w:val="00F633C2"/>
    <w:rsid w:val="00F654EA"/>
    <w:rsid w:val="00F855C7"/>
    <w:rsid w:val="00F855ED"/>
    <w:rsid w:val="00F921A1"/>
    <w:rsid w:val="00F93B7D"/>
    <w:rsid w:val="00FA05A1"/>
    <w:rsid w:val="00FA276B"/>
    <w:rsid w:val="00FA652D"/>
    <w:rsid w:val="00FA6B6A"/>
    <w:rsid w:val="00FB1263"/>
    <w:rsid w:val="00FB130B"/>
    <w:rsid w:val="00FB1859"/>
    <w:rsid w:val="00FB279D"/>
    <w:rsid w:val="00FC29E7"/>
    <w:rsid w:val="00FC6896"/>
    <w:rsid w:val="00FC7CB1"/>
    <w:rsid w:val="00FD0AAD"/>
    <w:rsid w:val="00FD65A8"/>
    <w:rsid w:val="00FF1A30"/>
    <w:rsid w:val="00FF25C8"/>
    <w:rsid w:val="00FF2901"/>
    <w:rsid w:val="00FF62C4"/>
    <w:rsid w:val="00F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riversidefeeds@gmail.com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riversidefeeds.ne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2020-10-28T19:31:00Z</dcterms:created>
  <dcterms:modified xsi:type="dcterms:W3CDTF">2020-10-29T17:15:00Z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